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60EB9F" w14:textId="6B325969" w:rsidR="001E37B6" w:rsidRPr="0069111F" w:rsidRDefault="001E37B6" w:rsidP="001E37B6">
      <w:pPr>
        <w:autoSpaceDE w:val="0"/>
        <w:autoSpaceDN w:val="0"/>
        <w:adjustRightInd w:val="0"/>
        <w:jc w:val="right"/>
        <w:rPr>
          <w:rFonts w:ascii="CenturyGothic-Bold" w:hAnsi="CenturyGothic-Bold" w:cs="CenturyGothic-Bold"/>
          <w:b/>
          <w:bCs/>
          <w:color w:val="000000"/>
          <w:sz w:val="24"/>
          <w:lang w:eastAsia="nb-NO"/>
        </w:rPr>
      </w:pPr>
      <w:r w:rsidRPr="0069111F">
        <w:rPr>
          <w:rFonts w:ascii="CenturyGothic-Bold" w:hAnsi="CenturyGothic-Bold" w:cs="CenturyGothic-Bold"/>
          <w:b/>
          <w:bCs/>
          <w:color w:val="000000"/>
          <w:sz w:val="24"/>
          <w:lang w:eastAsia="nb-NO"/>
        </w:rPr>
        <w:t xml:space="preserve">Sandvika </w:t>
      </w:r>
      <w:r w:rsidR="004863A1">
        <w:rPr>
          <w:rFonts w:ascii="CenturyGothic-Bold" w:hAnsi="CenturyGothic-Bold" w:cs="CenturyGothic-Bold"/>
          <w:b/>
          <w:bCs/>
          <w:color w:val="000000"/>
          <w:sz w:val="24"/>
          <w:lang w:eastAsia="nb-NO"/>
        </w:rPr>
        <w:t>10</w:t>
      </w:r>
      <w:r w:rsidRPr="0069111F">
        <w:rPr>
          <w:rFonts w:ascii="CenturyGothic-Bold" w:hAnsi="CenturyGothic-Bold" w:cs="CenturyGothic-Bold"/>
          <w:b/>
          <w:bCs/>
          <w:color w:val="000000"/>
          <w:sz w:val="24"/>
          <w:lang w:eastAsia="nb-NO"/>
        </w:rPr>
        <w:t>.</w:t>
      </w:r>
      <w:r w:rsidR="006C58E7" w:rsidRPr="0069111F">
        <w:rPr>
          <w:rFonts w:ascii="CenturyGothic-Bold" w:hAnsi="CenturyGothic-Bold" w:cs="CenturyGothic-Bold"/>
          <w:b/>
          <w:bCs/>
          <w:color w:val="000000"/>
          <w:sz w:val="24"/>
          <w:lang w:eastAsia="nb-NO"/>
        </w:rPr>
        <w:t>0</w:t>
      </w:r>
      <w:r w:rsidR="004863A1">
        <w:rPr>
          <w:rFonts w:ascii="CenturyGothic-Bold" w:hAnsi="CenturyGothic-Bold" w:cs="CenturyGothic-Bold"/>
          <w:b/>
          <w:bCs/>
          <w:color w:val="000000"/>
          <w:sz w:val="24"/>
          <w:lang w:eastAsia="nb-NO"/>
        </w:rPr>
        <w:t>5</w:t>
      </w:r>
      <w:r w:rsidRPr="0069111F">
        <w:rPr>
          <w:rFonts w:ascii="CenturyGothic-Bold" w:hAnsi="CenturyGothic-Bold" w:cs="CenturyGothic-Bold"/>
          <w:b/>
          <w:bCs/>
          <w:color w:val="000000"/>
          <w:sz w:val="24"/>
          <w:lang w:eastAsia="nb-NO"/>
        </w:rPr>
        <w:t>.20</w:t>
      </w:r>
      <w:r w:rsidR="006C58E7" w:rsidRPr="0069111F">
        <w:rPr>
          <w:rFonts w:ascii="CenturyGothic-Bold" w:hAnsi="CenturyGothic-Bold" w:cs="CenturyGothic-Bold"/>
          <w:b/>
          <w:bCs/>
          <w:color w:val="000000"/>
          <w:sz w:val="24"/>
          <w:lang w:eastAsia="nb-NO"/>
        </w:rPr>
        <w:t>20</w:t>
      </w:r>
      <w:r w:rsidR="009C7B32">
        <w:rPr>
          <w:rFonts w:ascii="CenturyGothic-Bold" w:hAnsi="CenturyGothic-Bold" w:cs="CenturyGothic-Bold"/>
          <w:b/>
          <w:bCs/>
          <w:color w:val="000000"/>
          <w:sz w:val="24"/>
          <w:lang w:eastAsia="nb-NO"/>
        </w:rPr>
        <w:t xml:space="preserve"> V.4</w:t>
      </w:r>
    </w:p>
    <w:p w14:paraId="483C1691" w14:textId="77777777" w:rsidR="00EF502C" w:rsidRPr="0069111F" w:rsidRDefault="00EF502C" w:rsidP="00495902">
      <w:pPr>
        <w:rPr>
          <w:sz w:val="24"/>
        </w:rPr>
      </w:pPr>
    </w:p>
    <w:p w14:paraId="37B21852" w14:textId="2025059B" w:rsidR="000069A3" w:rsidRPr="008B2785" w:rsidRDefault="003129C3" w:rsidP="00AB0F7A">
      <w:pPr>
        <w:pStyle w:val="NormalWeb"/>
        <w:spacing w:after="0"/>
        <w:rPr>
          <w:rFonts w:ascii="Calibri" w:hAnsi="Calibri" w:cs="Calibri"/>
          <w:b/>
          <w:bCs/>
          <w:sz w:val="28"/>
          <w:szCs w:val="28"/>
          <w:lang w:val="en-US"/>
        </w:rPr>
      </w:pPr>
      <w:proofErr w:type="spellStart"/>
      <w:r w:rsidRPr="008B2785">
        <w:rPr>
          <w:rFonts w:ascii="Calibri" w:hAnsi="Calibri" w:cs="Calibri"/>
          <w:b/>
          <w:bCs/>
          <w:sz w:val="28"/>
          <w:szCs w:val="28"/>
          <w:lang w:val="en-US"/>
        </w:rPr>
        <w:t>Innbydelse</w:t>
      </w:r>
      <w:proofErr w:type="spellEnd"/>
      <w:r w:rsidRPr="008B2785">
        <w:rPr>
          <w:rFonts w:ascii="Calibri" w:hAnsi="Calibri" w:cs="Calibri"/>
          <w:b/>
          <w:bCs/>
          <w:sz w:val="28"/>
          <w:szCs w:val="28"/>
          <w:lang w:val="en-US"/>
        </w:rPr>
        <w:t xml:space="preserve"> og </w:t>
      </w:r>
      <w:proofErr w:type="spellStart"/>
      <w:r w:rsidRPr="008B2785">
        <w:rPr>
          <w:rFonts w:ascii="Calibri" w:hAnsi="Calibri" w:cs="Calibri"/>
          <w:b/>
          <w:bCs/>
          <w:sz w:val="28"/>
          <w:szCs w:val="28"/>
          <w:lang w:val="en-US"/>
        </w:rPr>
        <w:t>tilleggsregler</w:t>
      </w:r>
      <w:proofErr w:type="spellEnd"/>
      <w:r w:rsidR="008B2785" w:rsidRPr="008B2785">
        <w:rPr>
          <w:rFonts w:ascii="Calibri" w:hAnsi="Calibri" w:cs="Calibri"/>
          <w:b/>
          <w:bCs/>
          <w:sz w:val="28"/>
          <w:szCs w:val="28"/>
          <w:lang w:val="en-US"/>
        </w:rPr>
        <w:t>.</w:t>
      </w:r>
    </w:p>
    <w:p w14:paraId="6D176F9F" w14:textId="17107AED" w:rsidR="00C817FE" w:rsidRPr="00A35AF1" w:rsidRDefault="00C817FE" w:rsidP="00AB0F7A">
      <w:pPr>
        <w:pStyle w:val="NormalWeb"/>
        <w:spacing w:after="0"/>
        <w:rPr>
          <w:rFonts w:ascii="Calibri Light" w:hAnsi="Calibri Light" w:cs="Calibri Light"/>
          <w:b/>
          <w:bCs/>
          <w:sz w:val="24"/>
          <w:szCs w:val="24"/>
          <w:lang w:val="en-US"/>
        </w:rPr>
      </w:pPr>
    </w:p>
    <w:p w14:paraId="6E488839" w14:textId="073C859A" w:rsidR="00C817FE" w:rsidRDefault="00C817FE" w:rsidP="00AB0F7A">
      <w:pPr>
        <w:pStyle w:val="NormalWeb"/>
        <w:spacing w:after="0"/>
        <w:rPr>
          <w:rFonts w:asciiTheme="minorHAnsi" w:hAnsiTheme="minorHAnsi" w:cs="Calibri Light"/>
          <w:b/>
          <w:bCs/>
          <w:sz w:val="32"/>
          <w:szCs w:val="32"/>
        </w:rPr>
      </w:pPr>
      <w:r w:rsidRPr="008B2785">
        <w:rPr>
          <w:rFonts w:asciiTheme="minorHAnsi" w:hAnsiTheme="minorHAnsi" w:cs="Calibri Light"/>
          <w:b/>
          <w:bCs/>
          <w:sz w:val="32"/>
          <w:szCs w:val="32"/>
        </w:rPr>
        <w:t>Første løp blir ABMO JR. Sprint</w:t>
      </w:r>
    </w:p>
    <w:p w14:paraId="37DE0DA2" w14:textId="5CBDCB87" w:rsidR="00B87757" w:rsidRDefault="00B87757" w:rsidP="00AB0F7A">
      <w:pPr>
        <w:pStyle w:val="NormalWeb"/>
        <w:spacing w:after="0"/>
        <w:rPr>
          <w:rFonts w:asciiTheme="minorHAnsi" w:hAnsiTheme="minorHAnsi" w:cs="Calibri Light"/>
          <w:b/>
          <w:bCs/>
          <w:sz w:val="32"/>
          <w:szCs w:val="32"/>
        </w:rPr>
      </w:pPr>
    </w:p>
    <w:p w14:paraId="7835E569" w14:textId="3EDD7794" w:rsidR="00B87757" w:rsidRPr="00CE12BE" w:rsidRDefault="00CE12BE" w:rsidP="00AB0F7A">
      <w:pPr>
        <w:pStyle w:val="NormalWeb"/>
        <w:spacing w:after="0"/>
        <w:rPr>
          <w:rFonts w:asciiTheme="minorHAnsi" w:hAnsiTheme="minorHAnsi" w:cs="Calibri Light"/>
          <w:b/>
          <w:bCs/>
          <w:sz w:val="24"/>
          <w:szCs w:val="24"/>
        </w:rPr>
      </w:pPr>
      <w:r w:rsidRPr="00CE12BE">
        <w:rPr>
          <w:rFonts w:asciiTheme="minorHAnsi" w:hAnsiTheme="minorHAnsi" w:cs="Calibri Light"/>
          <w:b/>
          <w:bCs/>
          <w:sz w:val="24"/>
          <w:szCs w:val="24"/>
        </w:rPr>
        <w:t>Publiseres</w:t>
      </w:r>
      <w:r w:rsidR="00B87757" w:rsidRPr="00CE12BE">
        <w:rPr>
          <w:rFonts w:asciiTheme="minorHAnsi" w:hAnsiTheme="minorHAnsi" w:cs="Calibri Light"/>
          <w:b/>
          <w:bCs/>
          <w:sz w:val="24"/>
          <w:szCs w:val="24"/>
        </w:rPr>
        <w:t xml:space="preserve"> 10 mai på </w:t>
      </w:r>
      <w:proofErr w:type="spellStart"/>
      <w:r w:rsidR="00B87757" w:rsidRPr="00CE12BE">
        <w:rPr>
          <w:rFonts w:asciiTheme="minorHAnsi" w:hAnsiTheme="minorHAnsi" w:cs="Calibri Light"/>
          <w:b/>
          <w:bCs/>
          <w:sz w:val="24"/>
          <w:szCs w:val="24"/>
        </w:rPr>
        <w:t>Dirt</w:t>
      </w:r>
      <w:proofErr w:type="spellEnd"/>
      <w:r w:rsidRPr="00CE12BE">
        <w:rPr>
          <w:rFonts w:asciiTheme="minorHAnsi" w:hAnsiTheme="minorHAnsi" w:cs="Calibri Light"/>
          <w:b/>
          <w:bCs/>
          <w:sz w:val="24"/>
          <w:szCs w:val="24"/>
        </w:rPr>
        <w:t xml:space="preserve"> Rally Norge</w:t>
      </w:r>
    </w:p>
    <w:p w14:paraId="23297848" w14:textId="56AD204C" w:rsidR="00AB0F7A" w:rsidRPr="0069111F" w:rsidRDefault="00AB0F7A" w:rsidP="00881408">
      <w:pPr>
        <w:pStyle w:val="NormalWeb"/>
        <w:spacing w:after="0"/>
        <w:ind w:left="0"/>
        <w:rPr>
          <w:rFonts w:ascii="Calibri Light" w:hAnsi="Calibri Light" w:cs="Calibri Light"/>
          <w:sz w:val="24"/>
          <w:szCs w:val="24"/>
        </w:rPr>
      </w:pPr>
    </w:p>
    <w:tbl>
      <w:tblPr>
        <w:tblStyle w:val="Tabellrutenett"/>
        <w:tblW w:w="0" w:type="auto"/>
        <w:tblInd w:w="122" w:type="dxa"/>
        <w:tblLook w:val="04A0" w:firstRow="1" w:lastRow="0" w:firstColumn="1" w:lastColumn="0" w:noHBand="0" w:noVBand="1"/>
      </w:tblPr>
      <w:tblGrid>
        <w:gridCol w:w="3376"/>
        <w:gridCol w:w="4254"/>
      </w:tblGrid>
      <w:tr w:rsidR="00BB3737" w14:paraId="07B87479" w14:textId="77777777" w:rsidTr="00BB3737">
        <w:tc>
          <w:tcPr>
            <w:tcW w:w="3876" w:type="dxa"/>
          </w:tcPr>
          <w:p w14:paraId="50E97046" w14:textId="77777777" w:rsidR="00BB3737" w:rsidRDefault="00BB3737" w:rsidP="00AB0F7A">
            <w:pPr>
              <w:pStyle w:val="NormalWeb"/>
              <w:spacing w:after="0"/>
              <w:ind w:left="0"/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  <w:r w:rsidRPr="0069111F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Arrangør: Asker og Bærum Motorsport.</w:t>
            </w:r>
          </w:p>
          <w:p w14:paraId="01EFF0F8" w14:textId="08E1F29D" w:rsidR="00277CEB" w:rsidRPr="0069111F" w:rsidRDefault="00277CEB" w:rsidP="00277CEB">
            <w:pPr>
              <w:pStyle w:val="NormalWeb"/>
              <w:spacing w:after="0"/>
              <w:ind w:left="0"/>
              <w:rPr>
                <w:rFonts w:ascii="Calibri Light" w:hAnsi="Calibri Light" w:cs="Calibri Light"/>
                <w:sz w:val="24"/>
                <w:szCs w:val="24"/>
              </w:rPr>
            </w:pPr>
            <w:r w:rsidRPr="0069111F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Løpets navn: </w:t>
            </w:r>
            <w:r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ABMO JR. Sprint</w:t>
            </w:r>
          </w:p>
          <w:p w14:paraId="6A6EBB68" w14:textId="4289417C" w:rsidR="00277CEB" w:rsidRPr="00881408" w:rsidRDefault="00277CEB" w:rsidP="00AB0F7A">
            <w:pPr>
              <w:pStyle w:val="NormalWeb"/>
              <w:spacing w:after="0"/>
              <w:ind w:left="0"/>
              <w:rPr>
                <w:rFonts w:ascii="Calibri Light" w:hAnsi="Calibri Light" w:cs="Calibri Light"/>
                <w:b/>
                <w:bCs/>
                <w:color w:val="FF0000"/>
                <w:sz w:val="24"/>
                <w:szCs w:val="24"/>
              </w:rPr>
            </w:pPr>
            <w:r w:rsidRPr="0069111F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Løpet kjøres på </w:t>
            </w:r>
            <w:proofErr w:type="spellStart"/>
            <w:r w:rsidRPr="0069111F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Dirt</w:t>
            </w:r>
            <w:proofErr w:type="spellEnd"/>
            <w:r w:rsidRPr="0069111F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 2. 0  </w:t>
            </w:r>
            <w:hyperlink r:id="rId8" w:history="1">
              <w:r w:rsidRPr="0069111F">
                <w:rPr>
                  <w:rStyle w:val="Hyperkobling"/>
                  <w:rFonts w:ascii="Calibri Light" w:hAnsi="Calibri Light" w:cs="Calibri Light"/>
                  <w:sz w:val="24"/>
                  <w:szCs w:val="24"/>
                </w:rPr>
                <w:t>https://dirtrally2.com/</w:t>
              </w:r>
            </w:hyperlink>
            <w:r w:rsidR="00881408">
              <w:rPr>
                <w:rStyle w:val="Hyperkobling"/>
                <w:rFonts w:ascii="Calibri Light" w:hAnsi="Calibri Light" w:cs="Calibri Light"/>
                <w:sz w:val="24"/>
                <w:szCs w:val="24"/>
              </w:rPr>
              <w:br/>
            </w:r>
            <w:r w:rsidR="00881408" w:rsidRPr="003079F4">
              <w:rPr>
                <w:rFonts w:ascii="Calibri Light" w:hAnsi="Calibri Light" w:cs="Calibri Light"/>
                <w:b/>
                <w:bCs/>
                <w:color w:val="FF0000"/>
                <w:sz w:val="24"/>
                <w:szCs w:val="24"/>
              </w:rPr>
              <w:t>Premiering</w:t>
            </w:r>
            <w:r w:rsidR="00881408">
              <w:rPr>
                <w:rFonts w:ascii="Calibri Light" w:hAnsi="Calibri Light" w:cs="Calibri Light"/>
                <w:b/>
                <w:bCs/>
                <w:color w:val="FF0000"/>
                <w:sz w:val="24"/>
                <w:szCs w:val="24"/>
              </w:rPr>
              <w:t xml:space="preserve"> TBA</w:t>
            </w:r>
          </w:p>
        </w:tc>
        <w:tc>
          <w:tcPr>
            <w:tcW w:w="3876" w:type="dxa"/>
          </w:tcPr>
          <w:p w14:paraId="35187E77" w14:textId="67B68203" w:rsidR="00BB3737" w:rsidRDefault="00BB3737" w:rsidP="00AB0F7A">
            <w:pPr>
              <w:pStyle w:val="NormalWeb"/>
              <w:spacing w:after="0"/>
              <w:ind w:left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5FA6A2F3" wp14:editId="16C639C5">
                  <wp:extent cx="2486025" cy="1238250"/>
                  <wp:effectExtent l="0" t="0" r="0" b="0"/>
                  <wp:docPr id="2" name="Bilde 2" descr="Bilderesultat for dirtrally2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ilderesultat for dirtrally2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602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FC0C229" w14:textId="77777777" w:rsidR="00AB0F7A" w:rsidRPr="0069111F" w:rsidRDefault="00AB0F7A" w:rsidP="00AB0F7A">
      <w:pPr>
        <w:pStyle w:val="NormalWeb"/>
        <w:spacing w:after="0"/>
        <w:rPr>
          <w:rFonts w:ascii="Calibri" w:hAnsi="Calibri" w:cs="Calibri"/>
          <w:sz w:val="24"/>
          <w:szCs w:val="24"/>
        </w:rPr>
      </w:pPr>
      <w:r w:rsidRPr="0069111F">
        <w:rPr>
          <w:rFonts w:ascii="Calibri" w:hAnsi="Calibri" w:cs="Calibri"/>
          <w:sz w:val="24"/>
          <w:szCs w:val="24"/>
        </w:rPr>
        <w:t> </w:t>
      </w:r>
    </w:p>
    <w:p w14:paraId="50E59A3A" w14:textId="45426150" w:rsidR="00AB0F7A" w:rsidRPr="009018BA" w:rsidRDefault="00722036" w:rsidP="00AB0F7A">
      <w:pPr>
        <w:pStyle w:val="NormalWeb"/>
        <w:spacing w:after="0"/>
        <w:rPr>
          <w:rFonts w:asciiTheme="minorHAnsi" w:hAnsiTheme="minorHAnsi" w:cstheme="minorHAnsi"/>
          <w:b/>
          <w:bCs/>
          <w:sz w:val="24"/>
          <w:szCs w:val="24"/>
        </w:rPr>
      </w:pPr>
      <w:r w:rsidRPr="009018BA">
        <w:rPr>
          <w:rFonts w:asciiTheme="minorHAnsi" w:hAnsiTheme="minorHAnsi" w:cstheme="minorHAnsi"/>
          <w:b/>
          <w:bCs/>
          <w:sz w:val="24"/>
          <w:szCs w:val="24"/>
        </w:rPr>
        <w:t>Kart</w:t>
      </w:r>
      <w:r w:rsidR="00AB0F7A" w:rsidRPr="009018BA">
        <w:rPr>
          <w:rFonts w:asciiTheme="minorHAnsi" w:hAnsiTheme="minorHAnsi" w:cstheme="minorHAnsi"/>
          <w:b/>
          <w:bCs/>
          <w:sz w:val="24"/>
          <w:szCs w:val="24"/>
        </w:rPr>
        <w:t xml:space="preserve"> over trassen her</w:t>
      </w:r>
      <w:r w:rsidRPr="009018BA">
        <w:rPr>
          <w:rFonts w:asciiTheme="minorHAnsi" w:hAnsiTheme="minorHAnsi" w:cstheme="minorHAnsi"/>
          <w:b/>
          <w:bCs/>
          <w:sz w:val="24"/>
          <w:szCs w:val="24"/>
        </w:rPr>
        <w:t xml:space="preserve"> offentliggjøres </w:t>
      </w:r>
      <w:r w:rsidR="009018BA" w:rsidRPr="009018BA">
        <w:rPr>
          <w:rFonts w:asciiTheme="minorHAnsi" w:hAnsiTheme="minorHAnsi" w:cstheme="minorHAnsi"/>
          <w:b/>
          <w:bCs/>
          <w:sz w:val="24"/>
          <w:szCs w:val="24"/>
        </w:rPr>
        <w:t>f</w:t>
      </w:r>
      <w:r w:rsidR="00F97068" w:rsidRPr="009018BA">
        <w:rPr>
          <w:rFonts w:asciiTheme="minorHAnsi" w:hAnsiTheme="minorHAnsi" w:cstheme="minorHAnsi"/>
          <w:b/>
          <w:bCs/>
          <w:sz w:val="24"/>
          <w:szCs w:val="24"/>
        </w:rPr>
        <w:t>redag</w:t>
      </w:r>
      <w:r w:rsidR="002C3B88" w:rsidRPr="009018BA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F97068" w:rsidRPr="009018BA">
        <w:rPr>
          <w:rFonts w:asciiTheme="minorHAnsi" w:hAnsiTheme="minorHAnsi" w:cstheme="minorHAnsi"/>
          <w:b/>
          <w:bCs/>
          <w:sz w:val="24"/>
          <w:szCs w:val="24"/>
        </w:rPr>
        <w:t xml:space="preserve">29/5 2020 </w:t>
      </w:r>
      <w:proofErr w:type="spellStart"/>
      <w:r w:rsidR="00F97068" w:rsidRPr="009018BA">
        <w:rPr>
          <w:rFonts w:asciiTheme="minorHAnsi" w:hAnsiTheme="minorHAnsi" w:cstheme="minorHAnsi"/>
          <w:b/>
          <w:bCs/>
          <w:sz w:val="24"/>
          <w:szCs w:val="24"/>
        </w:rPr>
        <w:t>Kl</w:t>
      </w:r>
      <w:proofErr w:type="spellEnd"/>
      <w:r w:rsidR="00F97068" w:rsidRPr="009018BA">
        <w:rPr>
          <w:rFonts w:asciiTheme="minorHAnsi" w:hAnsiTheme="minorHAnsi" w:cstheme="minorHAnsi"/>
          <w:b/>
          <w:bCs/>
          <w:sz w:val="24"/>
          <w:szCs w:val="24"/>
        </w:rPr>
        <w:t xml:space="preserve"> 09</w:t>
      </w:r>
      <w:r w:rsidR="002C3B88" w:rsidRPr="009018BA">
        <w:rPr>
          <w:rFonts w:asciiTheme="minorHAnsi" w:hAnsiTheme="minorHAnsi" w:cstheme="minorHAnsi"/>
          <w:b/>
          <w:bCs/>
          <w:sz w:val="24"/>
          <w:szCs w:val="24"/>
        </w:rPr>
        <w:t>:</w:t>
      </w:r>
      <w:r w:rsidR="00F97068" w:rsidRPr="009018BA">
        <w:rPr>
          <w:rFonts w:asciiTheme="minorHAnsi" w:hAnsiTheme="minorHAnsi" w:cstheme="minorHAnsi"/>
          <w:b/>
          <w:bCs/>
          <w:sz w:val="24"/>
          <w:szCs w:val="24"/>
        </w:rPr>
        <w:t>00</w:t>
      </w:r>
    </w:p>
    <w:p w14:paraId="2E303288" w14:textId="77777777" w:rsidR="00AB0F7A" w:rsidRPr="009018BA" w:rsidRDefault="00AB0F7A" w:rsidP="00AB0F7A">
      <w:pPr>
        <w:pStyle w:val="NormalWeb"/>
        <w:spacing w:after="0"/>
        <w:rPr>
          <w:rFonts w:asciiTheme="minorHAnsi" w:hAnsiTheme="minorHAnsi" w:cstheme="minorHAnsi"/>
          <w:sz w:val="24"/>
          <w:szCs w:val="24"/>
        </w:rPr>
      </w:pPr>
      <w:r w:rsidRPr="009018BA">
        <w:rPr>
          <w:rFonts w:asciiTheme="minorHAnsi" w:hAnsiTheme="minorHAnsi" w:cstheme="minorHAnsi"/>
          <w:sz w:val="24"/>
          <w:szCs w:val="24"/>
        </w:rPr>
        <w:t xml:space="preserve">En etappe på 5,6 </w:t>
      </w:r>
      <w:proofErr w:type="gramStart"/>
      <w:r w:rsidRPr="009018BA">
        <w:rPr>
          <w:rFonts w:asciiTheme="minorHAnsi" w:hAnsiTheme="minorHAnsi" w:cstheme="minorHAnsi"/>
          <w:sz w:val="24"/>
          <w:szCs w:val="24"/>
        </w:rPr>
        <w:t>km  asfalt</w:t>
      </w:r>
      <w:proofErr w:type="gramEnd"/>
      <w:r w:rsidRPr="009018BA">
        <w:rPr>
          <w:rFonts w:asciiTheme="minorHAnsi" w:hAnsiTheme="minorHAnsi" w:cstheme="minorHAnsi"/>
          <w:sz w:val="24"/>
          <w:szCs w:val="24"/>
        </w:rPr>
        <w:t>, kjøres 3 ganger.</w:t>
      </w:r>
    </w:p>
    <w:p w14:paraId="0A0F4CF9" w14:textId="577B3AFC" w:rsidR="00AB0F7A" w:rsidRPr="009018BA" w:rsidRDefault="00AB0F7A" w:rsidP="00AB0F7A">
      <w:pPr>
        <w:pStyle w:val="NormalWeb"/>
        <w:spacing w:after="0"/>
        <w:rPr>
          <w:rFonts w:asciiTheme="minorHAnsi" w:hAnsiTheme="minorHAnsi" w:cstheme="minorHAnsi"/>
          <w:sz w:val="24"/>
          <w:szCs w:val="24"/>
        </w:rPr>
      </w:pPr>
    </w:p>
    <w:p w14:paraId="0C909C10" w14:textId="31039B5B" w:rsidR="004D218D" w:rsidRPr="005C0A23" w:rsidRDefault="004D218D" w:rsidP="004D218D">
      <w:r w:rsidRPr="005C0A23">
        <w:t xml:space="preserve">Torsdag 28/5 2020 </w:t>
      </w:r>
      <w:proofErr w:type="spellStart"/>
      <w:r w:rsidRPr="005C0A23">
        <w:t>Kl</w:t>
      </w:r>
      <w:proofErr w:type="spellEnd"/>
      <w:r w:rsidRPr="005C0A23">
        <w:t xml:space="preserve"> 09</w:t>
      </w:r>
      <w:r w:rsidR="00A8510C" w:rsidRPr="005C0A23">
        <w:t>:</w:t>
      </w:r>
      <w:r w:rsidRPr="005C0A23">
        <w:t xml:space="preserve">00: </w:t>
      </w:r>
      <w:proofErr w:type="spellStart"/>
      <w:r w:rsidRPr="005C0A23">
        <w:t>Shakedown</w:t>
      </w:r>
      <w:proofErr w:type="spellEnd"/>
      <w:r w:rsidRPr="005C0A23">
        <w:t xml:space="preserve"> starter ferdig </w:t>
      </w:r>
      <w:proofErr w:type="spellStart"/>
      <w:r w:rsidRPr="005C0A23">
        <w:t>kl</w:t>
      </w:r>
      <w:proofErr w:type="spellEnd"/>
      <w:r w:rsidRPr="005C0A23">
        <w:t xml:space="preserve"> 17</w:t>
      </w:r>
      <w:r w:rsidR="00A8510C" w:rsidRPr="005C0A23">
        <w:t>:</w:t>
      </w:r>
      <w:r w:rsidRPr="005C0A23">
        <w:t xml:space="preserve">00. </w:t>
      </w:r>
    </w:p>
    <w:p w14:paraId="22BFD1A7" w14:textId="0C2E8AB7" w:rsidR="004D218D" w:rsidRDefault="00CF6A92" w:rsidP="004D218D">
      <w:r>
        <w:br/>
      </w:r>
      <w:r w:rsidR="004D218D">
        <w:t xml:space="preserve">Fredag 29/5 2020 </w:t>
      </w:r>
      <w:proofErr w:type="spellStart"/>
      <w:r w:rsidR="004D218D">
        <w:t>Kl</w:t>
      </w:r>
      <w:proofErr w:type="spellEnd"/>
      <w:r w:rsidR="004D218D">
        <w:t xml:space="preserve"> </w:t>
      </w:r>
      <w:proofErr w:type="gramStart"/>
      <w:r w:rsidR="004D218D">
        <w:t>09</w:t>
      </w:r>
      <w:r w:rsidR="006D6D92">
        <w:t>:</w:t>
      </w:r>
      <w:r w:rsidR="004D218D">
        <w:t>00 :</w:t>
      </w:r>
      <w:proofErr w:type="gramEnd"/>
      <w:r w:rsidR="004D218D">
        <w:t xml:space="preserve"> Løypa offentliggjøres.  </w:t>
      </w:r>
      <w:r w:rsidR="00E32AF7">
        <w:br/>
      </w:r>
      <w:r>
        <w:br/>
      </w:r>
      <w:r w:rsidR="004D218D">
        <w:t xml:space="preserve">Start National klasse H2 FWD Målgang </w:t>
      </w:r>
      <w:proofErr w:type="spellStart"/>
      <w:r w:rsidR="004D218D">
        <w:t>Kl</w:t>
      </w:r>
      <w:proofErr w:type="spellEnd"/>
      <w:r w:rsidR="004D218D">
        <w:t xml:space="preserve"> 17</w:t>
      </w:r>
      <w:r w:rsidR="006D6D92">
        <w:t>:</w:t>
      </w:r>
      <w:r w:rsidR="004D218D">
        <w:t xml:space="preserve">00 </w:t>
      </w:r>
    </w:p>
    <w:p w14:paraId="33DAC438" w14:textId="708C3E95" w:rsidR="004D218D" w:rsidRDefault="00CF6A92" w:rsidP="004D218D">
      <w:r>
        <w:br/>
      </w:r>
      <w:r w:rsidR="004D218D">
        <w:t xml:space="preserve">Lørdag 30/5 2020 </w:t>
      </w:r>
      <w:proofErr w:type="spellStart"/>
      <w:r w:rsidR="004D218D">
        <w:t>Kl</w:t>
      </w:r>
      <w:proofErr w:type="spellEnd"/>
      <w:r w:rsidR="004D218D">
        <w:t xml:space="preserve"> </w:t>
      </w:r>
      <w:proofErr w:type="gramStart"/>
      <w:r w:rsidR="004D218D">
        <w:t>09</w:t>
      </w:r>
      <w:r w:rsidR="006D6D92">
        <w:t>:</w:t>
      </w:r>
      <w:r w:rsidR="004D218D">
        <w:t>00 :</w:t>
      </w:r>
      <w:proofErr w:type="gramEnd"/>
      <w:r w:rsidR="004D218D">
        <w:t xml:space="preserve"> Start National klasse H2RWD Målgang </w:t>
      </w:r>
      <w:proofErr w:type="spellStart"/>
      <w:r w:rsidR="004D218D">
        <w:t>Kl</w:t>
      </w:r>
      <w:proofErr w:type="spellEnd"/>
      <w:r w:rsidR="004D218D">
        <w:t xml:space="preserve"> 17</w:t>
      </w:r>
      <w:r w:rsidR="006D6D92">
        <w:t>:</w:t>
      </w:r>
      <w:r w:rsidR="004D218D">
        <w:t>00</w:t>
      </w:r>
    </w:p>
    <w:p w14:paraId="6AA655EF" w14:textId="4F49CB7F" w:rsidR="004D218D" w:rsidRDefault="00CF6A92" w:rsidP="004D218D">
      <w:r>
        <w:br/>
      </w:r>
      <w:r w:rsidR="004D218D">
        <w:t xml:space="preserve">Søndag 31/5 2020 </w:t>
      </w:r>
      <w:proofErr w:type="spellStart"/>
      <w:r w:rsidR="004D218D">
        <w:t>kl</w:t>
      </w:r>
      <w:proofErr w:type="spellEnd"/>
      <w:r w:rsidR="004D218D">
        <w:t xml:space="preserve"> </w:t>
      </w:r>
      <w:proofErr w:type="gramStart"/>
      <w:r w:rsidR="004D218D">
        <w:t>09</w:t>
      </w:r>
      <w:r w:rsidR="006D6D92">
        <w:t>:</w:t>
      </w:r>
      <w:r w:rsidR="004D218D">
        <w:t>00 :</w:t>
      </w:r>
      <w:proofErr w:type="gramEnd"/>
      <w:r w:rsidR="004D218D">
        <w:t xml:space="preserve"> Start R5 Målgang </w:t>
      </w:r>
      <w:proofErr w:type="spellStart"/>
      <w:r w:rsidR="004D218D">
        <w:t>kl</w:t>
      </w:r>
      <w:proofErr w:type="spellEnd"/>
      <w:r w:rsidR="004D218D">
        <w:t xml:space="preserve"> 17</w:t>
      </w:r>
      <w:r w:rsidR="006D6D92">
        <w:t>:</w:t>
      </w:r>
      <w:r w:rsidR="004D218D">
        <w:t>00</w:t>
      </w:r>
    </w:p>
    <w:p w14:paraId="0A3B9781" w14:textId="77777777" w:rsidR="004D218D" w:rsidRDefault="004D218D" w:rsidP="004D218D"/>
    <w:p w14:paraId="0B3E6441" w14:textId="67DF084E" w:rsidR="004D218D" w:rsidRDefault="004D218D" w:rsidP="009729F6">
      <w:r>
        <w:t>Hver enkelt fører melder seg på</w:t>
      </w:r>
      <w:r w:rsidR="00F86C9B">
        <w:t>,</w:t>
      </w:r>
      <w:r>
        <w:t xml:space="preserve"> </w:t>
      </w:r>
      <w:r w:rsidR="00971DE4">
        <w:t>med epost</w:t>
      </w:r>
      <w:r>
        <w:t xml:space="preserve"> med fullt navn og </w:t>
      </w:r>
      <w:proofErr w:type="spellStart"/>
      <w:r>
        <w:t>nick</w:t>
      </w:r>
      <w:proofErr w:type="spellEnd"/>
      <w:r w:rsidR="004E2341">
        <w:t>.</w:t>
      </w:r>
      <w:r w:rsidR="004E2341">
        <w:br/>
      </w:r>
      <w:r w:rsidR="00F86C9B">
        <w:t>H</w:t>
      </w:r>
      <w:r>
        <w:t xml:space="preserve">ver enkelt fører </w:t>
      </w:r>
      <w:r w:rsidR="00B07C80">
        <w:t>får</w:t>
      </w:r>
      <w:r>
        <w:t xml:space="preserve"> en bekreftelse på at påmelding er </w:t>
      </w:r>
      <w:r w:rsidR="00971DE4">
        <w:t xml:space="preserve">mottatt </w:t>
      </w:r>
      <w:r w:rsidR="009729F6">
        <w:t xml:space="preserve">og får </w:t>
      </w:r>
      <w:proofErr w:type="gramStart"/>
      <w:r w:rsidR="009729F6">
        <w:t>link</w:t>
      </w:r>
      <w:proofErr w:type="gramEnd"/>
      <w:r w:rsidR="009729F6">
        <w:t xml:space="preserve"> beskjed </w:t>
      </w:r>
      <w:proofErr w:type="spellStart"/>
      <w:r>
        <w:t>joine</w:t>
      </w:r>
      <w:proofErr w:type="spellEnd"/>
      <w:r>
        <w:t xml:space="preserve"> </w:t>
      </w:r>
      <w:proofErr w:type="spellStart"/>
      <w:r>
        <w:t>cluben</w:t>
      </w:r>
      <w:proofErr w:type="spellEnd"/>
      <w:r>
        <w:t> fortest mulig</w:t>
      </w:r>
      <w:r w:rsidR="009729F6">
        <w:t>.</w:t>
      </w:r>
    </w:p>
    <w:p w14:paraId="241B117E" w14:textId="77777777" w:rsidR="00AB0F7A" w:rsidRPr="0069111F" w:rsidRDefault="00AB0F7A" w:rsidP="00AB0F7A">
      <w:pPr>
        <w:pStyle w:val="NormalWeb"/>
        <w:spacing w:after="0"/>
        <w:rPr>
          <w:rFonts w:ascii="Calibri" w:hAnsi="Calibri" w:cs="Calibri"/>
          <w:sz w:val="24"/>
          <w:szCs w:val="24"/>
        </w:rPr>
      </w:pPr>
      <w:r w:rsidRPr="0069111F">
        <w:rPr>
          <w:rFonts w:ascii="Calibri" w:hAnsi="Calibri" w:cs="Calibri"/>
          <w:sz w:val="24"/>
          <w:szCs w:val="24"/>
        </w:rPr>
        <w:t> </w:t>
      </w:r>
    </w:p>
    <w:p w14:paraId="3D7AC28D" w14:textId="52AB2C1C" w:rsidR="00AB0F7A" w:rsidRPr="0069111F" w:rsidRDefault="00AB0F7A" w:rsidP="00881408">
      <w:pPr>
        <w:pStyle w:val="NormalWeb"/>
        <w:spacing w:after="0"/>
        <w:ind w:left="0"/>
        <w:rPr>
          <w:rFonts w:ascii="Calibri" w:hAnsi="Calibri" w:cs="Calibri"/>
          <w:sz w:val="24"/>
          <w:szCs w:val="24"/>
        </w:rPr>
      </w:pPr>
      <w:r w:rsidRPr="0069111F">
        <w:rPr>
          <w:rFonts w:ascii="Calibri" w:hAnsi="Calibri" w:cs="Calibri"/>
          <w:sz w:val="24"/>
          <w:szCs w:val="24"/>
        </w:rPr>
        <w:t>De</w:t>
      </w:r>
      <w:r w:rsidR="009A314B">
        <w:rPr>
          <w:rFonts w:ascii="Calibri" w:hAnsi="Calibri" w:cs="Calibri"/>
          <w:sz w:val="24"/>
          <w:szCs w:val="24"/>
        </w:rPr>
        <w:t>t</w:t>
      </w:r>
      <w:r w:rsidRPr="0069111F">
        <w:rPr>
          <w:rFonts w:ascii="Calibri" w:hAnsi="Calibri" w:cs="Calibri"/>
          <w:sz w:val="24"/>
          <w:szCs w:val="24"/>
        </w:rPr>
        <w:t xml:space="preserve"> konkurreres i </w:t>
      </w:r>
      <w:r w:rsidR="002532DC">
        <w:rPr>
          <w:rFonts w:ascii="Calibri" w:hAnsi="Calibri" w:cs="Calibri"/>
          <w:sz w:val="24"/>
          <w:szCs w:val="24"/>
        </w:rPr>
        <w:t>3</w:t>
      </w:r>
      <w:r w:rsidRPr="0069111F">
        <w:rPr>
          <w:rFonts w:ascii="Calibri" w:hAnsi="Calibri" w:cs="Calibri"/>
          <w:sz w:val="24"/>
          <w:szCs w:val="24"/>
        </w:rPr>
        <w:t xml:space="preserve"> klasser: R5 og </w:t>
      </w:r>
      <w:r w:rsidR="002532DC">
        <w:rPr>
          <w:rFonts w:ascii="Calibri" w:hAnsi="Calibri" w:cs="Calibri"/>
          <w:sz w:val="24"/>
          <w:szCs w:val="24"/>
        </w:rPr>
        <w:t xml:space="preserve">forhjul og </w:t>
      </w:r>
      <w:r w:rsidRPr="0069111F">
        <w:rPr>
          <w:rFonts w:ascii="Calibri" w:hAnsi="Calibri" w:cs="Calibri"/>
          <w:sz w:val="24"/>
          <w:szCs w:val="24"/>
        </w:rPr>
        <w:t>bakhjulsdrift.</w:t>
      </w:r>
    </w:p>
    <w:p w14:paraId="66804900" w14:textId="77777777" w:rsidR="00CF6A92" w:rsidRDefault="00AB0F7A" w:rsidP="005D5267">
      <w:pPr>
        <w:pStyle w:val="NormalWeb"/>
        <w:spacing w:after="0"/>
        <w:ind w:left="0"/>
        <w:rPr>
          <w:rFonts w:ascii="Calibri Light" w:hAnsi="Calibri Light" w:cs="Calibri Light"/>
          <w:b/>
          <w:bCs/>
          <w:sz w:val="24"/>
          <w:szCs w:val="24"/>
        </w:rPr>
      </w:pPr>
      <w:r w:rsidRPr="0069111F">
        <w:rPr>
          <w:rFonts w:ascii="Calibri" w:hAnsi="Calibri" w:cs="Calibri"/>
          <w:sz w:val="24"/>
          <w:szCs w:val="24"/>
        </w:rPr>
        <w:t>Plattform: PC, Xbox eller PS4.</w:t>
      </w:r>
      <w:r w:rsidR="005D5267">
        <w:rPr>
          <w:rFonts w:ascii="Calibri" w:hAnsi="Calibri" w:cs="Calibri"/>
          <w:sz w:val="24"/>
          <w:szCs w:val="24"/>
        </w:rPr>
        <w:br/>
      </w:r>
      <w:r w:rsidR="005D5267">
        <w:rPr>
          <w:rFonts w:ascii="Calibri" w:hAnsi="Calibri" w:cs="Calibri"/>
          <w:sz w:val="24"/>
          <w:szCs w:val="24"/>
        </w:rPr>
        <w:br/>
      </w:r>
      <w:r w:rsidR="00CF6A92">
        <w:rPr>
          <w:rFonts w:ascii="Calibri Light" w:hAnsi="Calibri Light" w:cs="Calibri Light"/>
          <w:b/>
          <w:bCs/>
          <w:sz w:val="24"/>
          <w:szCs w:val="24"/>
        </w:rPr>
        <w:lastRenderedPageBreak/>
        <w:br/>
      </w:r>
    </w:p>
    <w:p w14:paraId="7FC7B59F" w14:textId="60F9B421" w:rsidR="005D5267" w:rsidRPr="0069111F" w:rsidRDefault="005D5267" w:rsidP="005D5267">
      <w:pPr>
        <w:pStyle w:val="NormalWeb"/>
        <w:spacing w:after="0"/>
        <w:ind w:left="0"/>
        <w:rPr>
          <w:rFonts w:ascii="Calibri Light" w:hAnsi="Calibri Light" w:cs="Calibri Light"/>
          <w:b/>
          <w:bCs/>
          <w:sz w:val="24"/>
          <w:szCs w:val="24"/>
        </w:rPr>
      </w:pPr>
      <w:proofErr w:type="spellStart"/>
      <w:r w:rsidRPr="0069111F">
        <w:rPr>
          <w:rFonts w:ascii="Calibri Light" w:hAnsi="Calibri Light" w:cs="Calibri Light"/>
          <w:b/>
          <w:bCs/>
          <w:sz w:val="24"/>
          <w:szCs w:val="24"/>
        </w:rPr>
        <w:t>Streaming</w:t>
      </w:r>
      <w:proofErr w:type="spellEnd"/>
      <w:r w:rsidRPr="0069111F">
        <w:rPr>
          <w:rFonts w:ascii="Calibri Light" w:hAnsi="Calibri Light" w:cs="Calibri Light"/>
          <w:b/>
          <w:bCs/>
          <w:sz w:val="24"/>
          <w:szCs w:val="24"/>
        </w:rPr>
        <w:t xml:space="preserve"> av løp på </w:t>
      </w:r>
      <w:proofErr w:type="spellStart"/>
      <w:r>
        <w:rPr>
          <w:rFonts w:ascii="Calibri Light" w:hAnsi="Calibri Light" w:cs="Calibri Light"/>
          <w:b/>
          <w:bCs/>
          <w:sz w:val="24"/>
          <w:szCs w:val="24"/>
        </w:rPr>
        <w:t>Dicord</w:t>
      </w:r>
      <w:proofErr w:type="spellEnd"/>
      <w:r>
        <w:rPr>
          <w:rFonts w:ascii="Calibri Light" w:hAnsi="Calibri Light" w:cs="Calibri Light"/>
          <w:b/>
          <w:bCs/>
          <w:sz w:val="24"/>
          <w:szCs w:val="24"/>
        </w:rPr>
        <w:t xml:space="preserve">, </w:t>
      </w:r>
      <w:r w:rsidRPr="0069111F">
        <w:rPr>
          <w:rFonts w:ascii="Calibri Light" w:hAnsi="Calibri Light" w:cs="Calibri Light"/>
          <w:b/>
          <w:bCs/>
          <w:sz w:val="24"/>
          <w:szCs w:val="24"/>
        </w:rPr>
        <w:t xml:space="preserve">FB eller </w:t>
      </w:r>
      <w:proofErr w:type="spellStart"/>
      <w:r w:rsidRPr="0069111F">
        <w:rPr>
          <w:rFonts w:ascii="Calibri Light" w:hAnsi="Calibri Light" w:cs="Calibri Light"/>
          <w:b/>
          <w:bCs/>
          <w:sz w:val="24"/>
          <w:szCs w:val="24"/>
        </w:rPr>
        <w:t>Youtube</w:t>
      </w:r>
      <w:proofErr w:type="spellEnd"/>
      <w:r w:rsidRPr="0069111F">
        <w:rPr>
          <w:rFonts w:ascii="Calibri Light" w:hAnsi="Calibri Light" w:cs="Calibri Light"/>
          <w:b/>
          <w:bCs/>
          <w:sz w:val="24"/>
          <w:szCs w:val="24"/>
        </w:rPr>
        <w:t xml:space="preserve"> avhenger av at vi har en deltager som kan filmes </w:t>
      </w:r>
      <w:proofErr w:type="gramStart"/>
      <w:r w:rsidRPr="0069111F">
        <w:rPr>
          <w:rFonts w:ascii="Calibri Light" w:hAnsi="Calibri Light" w:cs="Calibri Light"/>
          <w:b/>
          <w:bCs/>
          <w:sz w:val="24"/>
          <w:szCs w:val="24"/>
        </w:rPr>
        <w:t>live</w:t>
      </w:r>
      <w:proofErr w:type="gramEnd"/>
      <w:r w:rsidRPr="0069111F">
        <w:rPr>
          <w:rFonts w:ascii="Calibri Light" w:hAnsi="Calibri Light" w:cs="Calibri Light"/>
          <w:b/>
          <w:bCs/>
          <w:sz w:val="24"/>
          <w:szCs w:val="24"/>
        </w:rPr>
        <w:t>.</w:t>
      </w:r>
    </w:p>
    <w:p w14:paraId="6E2ADB83" w14:textId="2B8F8049" w:rsidR="005D5267" w:rsidRDefault="005D5267" w:rsidP="005D5267">
      <w:pPr>
        <w:pStyle w:val="NormalWeb"/>
        <w:spacing w:after="0"/>
        <w:ind w:left="0"/>
        <w:rPr>
          <w:rFonts w:ascii="Calibri" w:hAnsi="Calibri" w:cs="Calibri"/>
          <w:sz w:val="24"/>
          <w:szCs w:val="24"/>
        </w:rPr>
      </w:pPr>
    </w:p>
    <w:p w14:paraId="11F93A00" w14:textId="7FD41F21" w:rsidR="00093EA5" w:rsidRPr="007A6949" w:rsidRDefault="007A6949" w:rsidP="007A6949">
      <w:r>
        <w:br/>
      </w:r>
      <w:r>
        <w:br/>
      </w:r>
      <w:r w:rsidR="00093EA5">
        <w:t xml:space="preserve">Påmeldingsfrist </w:t>
      </w:r>
      <w:proofErr w:type="gramStart"/>
      <w:r w:rsidR="00093EA5">
        <w:t>Tirsdag</w:t>
      </w:r>
      <w:proofErr w:type="gramEnd"/>
      <w:r w:rsidR="00093EA5">
        <w:t xml:space="preserve"> 27/5 2020 </w:t>
      </w:r>
      <w:proofErr w:type="spellStart"/>
      <w:r w:rsidR="00093EA5">
        <w:t>kl</w:t>
      </w:r>
      <w:proofErr w:type="spellEnd"/>
      <w:r w:rsidR="00093EA5">
        <w:t xml:space="preserve"> 23</w:t>
      </w:r>
      <w:r>
        <w:t>:</w:t>
      </w:r>
      <w:r w:rsidR="00093EA5">
        <w:t xml:space="preserve">59 </w:t>
      </w:r>
    </w:p>
    <w:p w14:paraId="30EF7D38" w14:textId="4986D8DF" w:rsidR="00D65497" w:rsidRDefault="00AB0F7A" w:rsidP="007A6949">
      <w:pPr>
        <w:pStyle w:val="NormalWeb"/>
        <w:spacing w:after="0"/>
        <w:ind w:left="0"/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</w:pPr>
      <w:r w:rsidRPr="0069111F"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  <w:t xml:space="preserve">Alle aktive som vil kjøre </w:t>
      </w:r>
      <w:r w:rsidR="00904EC7"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  <w:t xml:space="preserve">i </w:t>
      </w:r>
      <w:proofErr w:type="spellStart"/>
      <w:r w:rsidR="00904EC7"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  <w:t>ABMOs</w:t>
      </w:r>
      <w:proofErr w:type="spellEnd"/>
      <w:r w:rsidR="00904EC7"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  <w:t xml:space="preserve"> SIM</w:t>
      </w:r>
      <w:r w:rsidR="009C128D"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  <w:t>-</w:t>
      </w:r>
      <w:r w:rsidR="00904EC7"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  <w:t>RALLY CLUB</w:t>
      </w:r>
      <w:r w:rsidRPr="0069111F"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  <w:t xml:space="preserve"> melder seg på</w:t>
      </w:r>
      <w:r w:rsidR="003B25B6"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  <w:t xml:space="preserve"> slik</w:t>
      </w:r>
      <w:r w:rsidRPr="0069111F"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  <w:t xml:space="preserve">: </w:t>
      </w:r>
    </w:p>
    <w:p w14:paraId="059CF960" w14:textId="7628AD7A" w:rsidR="009C7B32" w:rsidRDefault="009C7B32" w:rsidP="009C7B32">
      <w:pPr>
        <w:rPr>
          <w:rFonts w:eastAsia="Arial" w:cs="Arial"/>
        </w:rPr>
      </w:pPr>
      <w:r>
        <w:rPr>
          <w:rFonts w:eastAsia="Arial" w:cs="Arial"/>
        </w:rPr>
        <w:t xml:space="preserve">Hver enkelt fører melder seg på via </w:t>
      </w:r>
      <w:proofErr w:type="gramStart"/>
      <w:r>
        <w:rPr>
          <w:rFonts w:eastAsia="Arial" w:cs="Arial"/>
        </w:rPr>
        <w:t>mail</w:t>
      </w:r>
      <w:proofErr w:type="gramEnd"/>
      <w:r>
        <w:rPr>
          <w:rFonts w:eastAsia="Arial" w:cs="Arial"/>
        </w:rPr>
        <w:t xml:space="preserve"> til sim@abmo.no med fullt navn og </w:t>
      </w:r>
      <w:proofErr w:type="spellStart"/>
      <w:r>
        <w:rPr>
          <w:rFonts w:eastAsia="Arial" w:cs="Arial"/>
        </w:rPr>
        <w:t>nick</w:t>
      </w:r>
      <w:proofErr w:type="spellEnd"/>
      <w:r>
        <w:rPr>
          <w:rFonts w:eastAsia="Arial" w:cs="Arial"/>
        </w:rPr>
        <w:t>.</w:t>
      </w:r>
    </w:p>
    <w:p w14:paraId="72177E76" w14:textId="77777777" w:rsidR="009C7B32" w:rsidRDefault="009C7B32" w:rsidP="009C7B32">
      <w:pPr>
        <w:rPr>
          <w:rFonts w:eastAsia="Arial" w:cs="Arial"/>
        </w:rPr>
      </w:pPr>
      <w:proofErr w:type="gramStart"/>
      <w:r>
        <w:rPr>
          <w:rFonts w:eastAsia="Arial" w:cs="Arial"/>
        </w:rPr>
        <w:t>Navn :</w:t>
      </w:r>
      <w:proofErr w:type="gramEnd"/>
    </w:p>
    <w:p w14:paraId="0A5B639D" w14:textId="77777777" w:rsidR="009C7B32" w:rsidRDefault="009C7B32" w:rsidP="009C7B32">
      <w:pPr>
        <w:rPr>
          <w:rFonts w:eastAsia="Arial" w:cs="Arial"/>
        </w:rPr>
      </w:pPr>
      <w:proofErr w:type="spellStart"/>
      <w:r>
        <w:rPr>
          <w:rFonts w:eastAsia="Arial" w:cs="Arial"/>
        </w:rPr>
        <w:t>Nicknavn</w:t>
      </w:r>
      <w:proofErr w:type="spellEnd"/>
      <w:r>
        <w:rPr>
          <w:rFonts w:eastAsia="Arial" w:cs="Arial"/>
        </w:rPr>
        <w:t xml:space="preserve"> Platform:</w:t>
      </w:r>
    </w:p>
    <w:p w14:paraId="6F09437E" w14:textId="5143FEB1" w:rsidR="009C7B32" w:rsidRDefault="009C7B32" w:rsidP="009C7B32">
      <w:pPr>
        <w:rPr>
          <w:rFonts w:eastAsia="Arial" w:cs="Arial"/>
        </w:rPr>
      </w:pPr>
      <w:proofErr w:type="spellStart"/>
      <w:r>
        <w:rPr>
          <w:rFonts w:eastAsia="Arial" w:cs="Arial"/>
        </w:rPr>
        <w:t>Nicknavn</w:t>
      </w:r>
      <w:proofErr w:type="spellEnd"/>
      <w:r>
        <w:rPr>
          <w:rFonts w:eastAsia="Arial" w:cs="Arial"/>
        </w:rPr>
        <w:t xml:space="preserve"> </w:t>
      </w:r>
      <w:proofErr w:type="spellStart"/>
      <w:r>
        <w:rPr>
          <w:rFonts w:eastAsia="Arial" w:cs="Arial"/>
        </w:rPr>
        <w:t>Racenet</w:t>
      </w:r>
      <w:proofErr w:type="spellEnd"/>
      <w:r>
        <w:rPr>
          <w:rFonts w:eastAsia="Arial" w:cs="Arial"/>
        </w:rPr>
        <w:t>:</w:t>
      </w:r>
      <w:r>
        <w:rPr>
          <w:rFonts w:eastAsia="Arial" w:cs="Arial"/>
        </w:rPr>
        <w:br/>
        <w:t xml:space="preserve">Hver enkelt fører får en bekreftelse på at påmelding er mottatt og får </w:t>
      </w:r>
      <w:proofErr w:type="gramStart"/>
      <w:r>
        <w:rPr>
          <w:rFonts w:eastAsia="Arial" w:cs="Arial"/>
        </w:rPr>
        <w:t>linken</w:t>
      </w:r>
      <w:proofErr w:type="gramEnd"/>
      <w:r>
        <w:rPr>
          <w:rFonts w:eastAsia="Arial" w:cs="Arial"/>
        </w:rPr>
        <w:t xml:space="preserve"> til løpet på mail</w:t>
      </w:r>
      <w:r w:rsidR="008144C2">
        <w:rPr>
          <w:rFonts w:eastAsia="Arial" w:cs="Arial"/>
        </w:rPr>
        <w:t xml:space="preserve">. </w:t>
      </w:r>
      <w:r>
        <w:rPr>
          <w:rFonts w:eastAsia="Arial" w:cs="Arial"/>
        </w:rPr>
        <w:t xml:space="preserve">Dere kan da </w:t>
      </w:r>
      <w:proofErr w:type="spellStart"/>
      <w:r>
        <w:rPr>
          <w:rFonts w:eastAsia="Arial" w:cs="Arial"/>
        </w:rPr>
        <w:t>joine</w:t>
      </w:r>
      <w:proofErr w:type="spellEnd"/>
      <w:r>
        <w:rPr>
          <w:rFonts w:eastAsia="Arial" w:cs="Arial"/>
        </w:rPr>
        <w:t xml:space="preserve"> </w:t>
      </w:r>
      <w:proofErr w:type="spellStart"/>
      <w:r>
        <w:rPr>
          <w:rFonts w:eastAsia="Arial" w:cs="Arial"/>
        </w:rPr>
        <w:t>cluben</w:t>
      </w:r>
      <w:proofErr w:type="spellEnd"/>
      <w:r>
        <w:rPr>
          <w:rFonts w:eastAsia="Arial" w:cs="Arial"/>
        </w:rPr>
        <w:t xml:space="preserve"> fortest mulig og vi godkjenner </w:t>
      </w:r>
      <w:proofErr w:type="spellStart"/>
      <w:r>
        <w:rPr>
          <w:rFonts w:eastAsia="Arial" w:cs="Arial"/>
        </w:rPr>
        <w:t>request</w:t>
      </w:r>
      <w:proofErr w:type="spellEnd"/>
      <w:r>
        <w:rPr>
          <w:rFonts w:eastAsia="Arial" w:cs="Arial"/>
        </w:rPr>
        <w:t>.</w:t>
      </w:r>
    </w:p>
    <w:p w14:paraId="48B6B104" w14:textId="77777777" w:rsidR="003B25B6" w:rsidRDefault="003B25B6" w:rsidP="007A6949">
      <w:pPr>
        <w:pStyle w:val="NormalWeb"/>
        <w:spacing w:after="0"/>
        <w:ind w:left="0"/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</w:pPr>
    </w:p>
    <w:p w14:paraId="732C0372" w14:textId="77777777" w:rsidR="00D47614" w:rsidRDefault="003B25B6" w:rsidP="007A6949">
      <w:pPr>
        <w:pStyle w:val="NormalWeb"/>
        <w:spacing w:after="0"/>
        <w:ind w:left="0"/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</w:pPr>
      <w:r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  <w:t>Vi ønsker at dere også tar med</w:t>
      </w:r>
      <w:r w:rsidR="00D60CCB"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  <w:t xml:space="preserve"> løp: ABMO JR. Sprint</w:t>
      </w:r>
      <w:r w:rsidR="00AB0F7A" w:rsidRPr="0069111F"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  <w:br/>
        <w:t>mobil</w:t>
      </w:r>
      <w:r w:rsidR="00A775F3"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  <w:t xml:space="preserve">, </w:t>
      </w:r>
    </w:p>
    <w:p w14:paraId="57C1D5E1" w14:textId="222150F8" w:rsidR="00AB0F7A" w:rsidRPr="0069111F" w:rsidRDefault="00A775F3" w:rsidP="007A6949">
      <w:pPr>
        <w:pStyle w:val="NormalWeb"/>
        <w:spacing w:after="0"/>
        <w:ind w:left="0"/>
        <w:rPr>
          <w:rFonts w:ascii="Helvetica Neue" w:hAnsi="Helvetica Neue" w:cs="Calibri"/>
          <w:color w:val="333333"/>
          <w:sz w:val="24"/>
          <w:szCs w:val="24"/>
        </w:rPr>
      </w:pPr>
      <w:r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  <w:t xml:space="preserve">klubb </w:t>
      </w:r>
    </w:p>
    <w:p w14:paraId="4237011D" w14:textId="77777777" w:rsidR="00AB0F7A" w:rsidRPr="0069111F" w:rsidRDefault="00AB0F7A" w:rsidP="00F635F2">
      <w:pPr>
        <w:pStyle w:val="NormalWeb"/>
        <w:spacing w:after="0"/>
        <w:ind w:left="0"/>
        <w:rPr>
          <w:rFonts w:ascii="Helvetica Neue" w:hAnsi="Helvetica Neue" w:cs="Calibri"/>
          <w:color w:val="333333"/>
          <w:sz w:val="24"/>
          <w:szCs w:val="24"/>
        </w:rPr>
      </w:pPr>
      <w:r w:rsidRPr="0069111F">
        <w:rPr>
          <w:rFonts w:ascii="Helvetica Neue" w:hAnsi="Helvetica Neue" w:cs="Calibri"/>
          <w:b/>
          <w:bCs/>
          <w:color w:val="333333"/>
          <w:sz w:val="24"/>
          <w:szCs w:val="24"/>
          <w:shd w:val="clear" w:color="auto" w:fill="FFFFFF"/>
        </w:rPr>
        <w:t>Til: sim@abmo.no</w:t>
      </w:r>
    </w:p>
    <w:p w14:paraId="53329059" w14:textId="77777777" w:rsidR="00AB0F7A" w:rsidRPr="0069111F" w:rsidRDefault="00AB0F7A" w:rsidP="00AB0F7A">
      <w:pPr>
        <w:pStyle w:val="NormalWeb"/>
        <w:spacing w:after="0"/>
        <w:rPr>
          <w:rFonts w:ascii="Calibri" w:hAnsi="Calibri" w:cs="Calibri"/>
          <w:color w:val="auto"/>
          <w:sz w:val="24"/>
          <w:szCs w:val="24"/>
        </w:rPr>
      </w:pPr>
      <w:r w:rsidRPr="0069111F">
        <w:rPr>
          <w:rFonts w:ascii="Calibri" w:hAnsi="Calibri" w:cs="Calibri"/>
          <w:sz w:val="24"/>
          <w:szCs w:val="24"/>
        </w:rPr>
        <w:t> </w:t>
      </w:r>
    </w:p>
    <w:p w14:paraId="55D885DD" w14:textId="77777777" w:rsidR="00AB0F7A" w:rsidRPr="0069111F" w:rsidRDefault="00AB0F7A" w:rsidP="00AB0F7A">
      <w:pPr>
        <w:pStyle w:val="NormalWeb"/>
        <w:spacing w:after="0"/>
        <w:rPr>
          <w:rFonts w:ascii="Calibri" w:hAnsi="Calibri" w:cs="Calibri"/>
          <w:sz w:val="24"/>
          <w:szCs w:val="24"/>
        </w:rPr>
      </w:pPr>
      <w:r w:rsidRPr="0069111F">
        <w:rPr>
          <w:rStyle w:val="HTML-sitat"/>
          <w:rFonts w:ascii="Calibri" w:hAnsi="Calibri" w:cs="Calibri"/>
          <w:color w:val="595959"/>
          <w:sz w:val="24"/>
          <w:szCs w:val="24"/>
        </w:rPr>
        <w:t>Fra &lt;</w:t>
      </w:r>
      <w:hyperlink r:id="rId10" w:history="1">
        <w:r w:rsidRPr="0069111F">
          <w:rPr>
            <w:rStyle w:val="Hyperkobling"/>
            <w:rFonts w:ascii="Calibri" w:hAnsi="Calibri" w:cs="Calibri"/>
            <w:i/>
            <w:iCs/>
            <w:sz w:val="24"/>
            <w:szCs w:val="24"/>
          </w:rPr>
          <w:t>https://www.abmo.no/sim-rally-og-racing/</w:t>
        </w:r>
      </w:hyperlink>
      <w:r w:rsidRPr="0069111F">
        <w:rPr>
          <w:rStyle w:val="HTML-sitat"/>
          <w:rFonts w:ascii="Calibri" w:hAnsi="Calibri" w:cs="Calibri"/>
          <w:color w:val="595959"/>
          <w:sz w:val="24"/>
          <w:szCs w:val="24"/>
        </w:rPr>
        <w:t xml:space="preserve">&gt; </w:t>
      </w:r>
    </w:p>
    <w:p w14:paraId="6E945FD3" w14:textId="77777777" w:rsidR="00AB0F7A" w:rsidRPr="0069111F" w:rsidRDefault="00AB0F7A" w:rsidP="00AB0F7A">
      <w:pPr>
        <w:pStyle w:val="NormalWeb"/>
        <w:spacing w:after="0"/>
        <w:rPr>
          <w:rFonts w:ascii="Calibri" w:hAnsi="Calibri" w:cs="Calibri"/>
          <w:sz w:val="24"/>
          <w:szCs w:val="24"/>
        </w:rPr>
      </w:pPr>
      <w:r w:rsidRPr="0069111F">
        <w:rPr>
          <w:rFonts w:ascii="Calibri" w:hAnsi="Calibri" w:cs="Calibri"/>
          <w:sz w:val="24"/>
          <w:szCs w:val="24"/>
        </w:rPr>
        <w:t> </w:t>
      </w:r>
    </w:p>
    <w:p w14:paraId="5675EBF2" w14:textId="2B732343" w:rsidR="00AB0F7A" w:rsidRPr="0069111F" w:rsidRDefault="00AB0F7A" w:rsidP="00BD72C6">
      <w:pPr>
        <w:pStyle w:val="NormalWeb"/>
        <w:spacing w:after="0"/>
        <w:rPr>
          <w:rFonts w:ascii="Calibri" w:hAnsi="Calibri" w:cs="Calibri"/>
          <w:sz w:val="24"/>
          <w:szCs w:val="24"/>
        </w:rPr>
      </w:pPr>
      <w:r w:rsidRPr="0069111F">
        <w:rPr>
          <w:rFonts w:ascii="Calibri" w:hAnsi="Calibri" w:cs="Calibri"/>
          <w:sz w:val="24"/>
          <w:szCs w:val="24"/>
        </w:rPr>
        <w:t>Løpsledere SIM: Øyvind Snekker Andersen og Vidar Holum</w:t>
      </w:r>
    </w:p>
    <w:p w14:paraId="15442E4C" w14:textId="520801EE" w:rsidR="00A02173" w:rsidRDefault="00AB0F7A" w:rsidP="00BD72C6">
      <w:pPr>
        <w:pStyle w:val="NormalWeb"/>
        <w:spacing w:after="0"/>
        <w:rPr>
          <w:rFonts w:ascii="Calibri" w:hAnsi="Calibri" w:cs="Calibri"/>
          <w:sz w:val="24"/>
          <w:szCs w:val="24"/>
        </w:rPr>
      </w:pPr>
      <w:r w:rsidRPr="0069111F">
        <w:rPr>
          <w:rFonts w:ascii="Calibri" w:hAnsi="Calibri" w:cs="Calibri"/>
          <w:sz w:val="24"/>
          <w:szCs w:val="24"/>
        </w:rPr>
        <w:t>Løpets sekretær Preben Ber</w:t>
      </w:r>
      <w:r w:rsidR="00BD72C6">
        <w:rPr>
          <w:rFonts w:ascii="Calibri" w:hAnsi="Calibri" w:cs="Calibri"/>
          <w:sz w:val="24"/>
          <w:szCs w:val="24"/>
        </w:rPr>
        <w:t>g</w:t>
      </w:r>
    </w:p>
    <w:p w14:paraId="6295C132" w14:textId="5F1352A2" w:rsidR="00A02173" w:rsidRDefault="00A02173" w:rsidP="00AB0F7A">
      <w:pPr>
        <w:pStyle w:val="NormalWeb"/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Andre hovedfunksjonærer</w:t>
      </w:r>
      <w:r w:rsidR="00FE3928">
        <w:rPr>
          <w:rFonts w:ascii="Calibri" w:hAnsi="Calibri" w:cs="Calibri"/>
          <w:sz w:val="24"/>
          <w:szCs w:val="24"/>
        </w:rPr>
        <w:t>:</w:t>
      </w:r>
    </w:p>
    <w:p w14:paraId="7A3E6B08" w14:textId="7EBA95F4" w:rsidR="00971D24" w:rsidRPr="0069111F" w:rsidRDefault="00971D24" w:rsidP="00AB0F7A">
      <w:pPr>
        <w:pStyle w:val="NormalWeb"/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Erik Tandberg</w:t>
      </w:r>
    </w:p>
    <w:p w14:paraId="0B753486" w14:textId="6270D651" w:rsidR="00AB0F7A" w:rsidRDefault="00FE3928" w:rsidP="00AB0F7A">
      <w:pPr>
        <w:pStyle w:val="NormalWeb"/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Frode Abrahamsen</w:t>
      </w:r>
    </w:p>
    <w:p w14:paraId="0D9B573C" w14:textId="09E0021D" w:rsidR="00EF759D" w:rsidRPr="0069111F" w:rsidRDefault="00EF759D" w:rsidP="00AB0F7A">
      <w:pPr>
        <w:pStyle w:val="NormalWeb"/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Rådgiver Simen Nordheim Berg</w:t>
      </w:r>
    </w:p>
    <w:p w14:paraId="18C9AE1C" w14:textId="77777777" w:rsidR="00EF759D" w:rsidRDefault="00EF759D" w:rsidP="00AB0F7A">
      <w:pPr>
        <w:pStyle w:val="NormalWeb"/>
        <w:spacing w:after="0"/>
        <w:rPr>
          <w:rFonts w:ascii="Calibri" w:hAnsi="Calibri" w:cs="Calibri"/>
          <w:sz w:val="24"/>
          <w:szCs w:val="24"/>
        </w:rPr>
      </w:pPr>
    </w:p>
    <w:p w14:paraId="4204C77E" w14:textId="27A11009" w:rsidR="00AB0F7A" w:rsidRPr="0069111F" w:rsidRDefault="00AB0F7A" w:rsidP="00AB0F7A">
      <w:pPr>
        <w:pStyle w:val="NormalWeb"/>
        <w:spacing w:after="0"/>
        <w:rPr>
          <w:rFonts w:ascii="Calibri" w:hAnsi="Calibri" w:cs="Calibri"/>
          <w:sz w:val="24"/>
          <w:szCs w:val="24"/>
        </w:rPr>
      </w:pPr>
      <w:r w:rsidRPr="0069111F">
        <w:rPr>
          <w:rFonts w:ascii="Calibri" w:hAnsi="Calibri" w:cs="Calibri"/>
          <w:sz w:val="24"/>
          <w:szCs w:val="24"/>
        </w:rPr>
        <w:t>Hospitality</w:t>
      </w:r>
      <w:r w:rsidR="00EF759D">
        <w:rPr>
          <w:rFonts w:ascii="Calibri" w:hAnsi="Calibri" w:cs="Calibri"/>
          <w:sz w:val="24"/>
          <w:szCs w:val="24"/>
        </w:rPr>
        <w:t xml:space="preserve">: </w:t>
      </w:r>
      <w:r w:rsidR="00052625">
        <w:rPr>
          <w:rFonts w:ascii="Calibri" w:hAnsi="Calibri" w:cs="Calibri"/>
          <w:sz w:val="24"/>
          <w:szCs w:val="24"/>
        </w:rPr>
        <w:t>organiseres</w:t>
      </w:r>
      <w:r w:rsidR="00EF759D">
        <w:rPr>
          <w:rFonts w:ascii="Calibri" w:hAnsi="Calibri" w:cs="Calibri"/>
          <w:sz w:val="24"/>
          <w:szCs w:val="24"/>
        </w:rPr>
        <w:t xml:space="preserve"> </w:t>
      </w:r>
      <w:r w:rsidR="00052625">
        <w:rPr>
          <w:rFonts w:ascii="Calibri" w:hAnsi="Calibri" w:cs="Calibri"/>
          <w:sz w:val="24"/>
          <w:szCs w:val="24"/>
        </w:rPr>
        <w:t>lokal</w:t>
      </w:r>
      <w:r w:rsidR="00174E91">
        <w:rPr>
          <w:rFonts w:ascii="Calibri" w:hAnsi="Calibri" w:cs="Calibri"/>
          <w:sz w:val="24"/>
          <w:szCs w:val="24"/>
        </w:rPr>
        <w:t>t av teamene</w:t>
      </w:r>
      <w:r w:rsidR="00052625">
        <w:rPr>
          <w:rFonts w:ascii="Calibri" w:hAnsi="Calibri" w:cs="Calibri"/>
          <w:sz w:val="24"/>
          <w:szCs w:val="24"/>
        </w:rPr>
        <w:t xml:space="preserve"> </w:t>
      </w:r>
      <w:r w:rsidR="00EF759D">
        <w:rPr>
          <w:rFonts w:ascii="Calibri" w:hAnsi="Calibri" w:cs="Calibri"/>
          <w:sz w:val="24"/>
          <w:szCs w:val="24"/>
        </w:rPr>
        <w:t>etter gjelden</w:t>
      </w:r>
      <w:r w:rsidR="00052625">
        <w:rPr>
          <w:rFonts w:ascii="Calibri" w:hAnsi="Calibri" w:cs="Calibri"/>
          <w:sz w:val="24"/>
          <w:szCs w:val="24"/>
        </w:rPr>
        <w:t>e regler fra</w:t>
      </w:r>
      <w:r w:rsidR="00041115">
        <w:rPr>
          <w:rFonts w:ascii="Calibri" w:hAnsi="Calibri" w:cs="Calibri"/>
          <w:sz w:val="24"/>
          <w:szCs w:val="24"/>
        </w:rPr>
        <w:t xml:space="preserve"> NBF og</w:t>
      </w:r>
      <w:r w:rsidR="00052625">
        <w:rPr>
          <w:rFonts w:ascii="Calibri" w:hAnsi="Calibri" w:cs="Calibri"/>
          <w:sz w:val="24"/>
          <w:szCs w:val="24"/>
        </w:rPr>
        <w:t xml:space="preserve"> FHI.</w:t>
      </w:r>
    </w:p>
    <w:p w14:paraId="4C65FA79" w14:textId="77777777" w:rsidR="00AB0F7A" w:rsidRPr="0069111F" w:rsidRDefault="00AB0F7A" w:rsidP="00AB0F7A">
      <w:pPr>
        <w:pStyle w:val="NormalWeb"/>
        <w:spacing w:after="0"/>
        <w:rPr>
          <w:rFonts w:ascii="Calibri" w:hAnsi="Calibri" w:cs="Calibri"/>
          <w:sz w:val="24"/>
          <w:szCs w:val="24"/>
        </w:rPr>
      </w:pPr>
      <w:r w:rsidRPr="0069111F">
        <w:rPr>
          <w:rFonts w:ascii="Calibri" w:hAnsi="Calibri" w:cs="Calibri"/>
          <w:sz w:val="24"/>
          <w:szCs w:val="24"/>
        </w:rPr>
        <w:t> </w:t>
      </w:r>
    </w:p>
    <w:p w14:paraId="427243E5" w14:textId="2A34127E" w:rsidR="00AB0F7A" w:rsidRPr="0069111F" w:rsidRDefault="00AB0F7A" w:rsidP="00AB0F7A">
      <w:pPr>
        <w:pStyle w:val="NormalWeb"/>
        <w:spacing w:after="0"/>
        <w:rPr>
          <w:rFonts w:ascii="Calibri" w:hAnsi="Calibri" w:cs="Calibri"/>
          <w:sz w:val="24"/>
          <w:szCs w:val="24"/>
        </w:rPr>
      </w:pPr>
    </w:p>
    <w:p w14:paraId="34A375F8" w14:textId="77777777" w:rsidR="00AB0F7A" w:rsidRPr="0069111F" w:rsidRDefault="00AB0F7A" w:rsidP="00AB0F7A">
      <w:pPr>
        <w:pStyle w:val="NormalWeb"/>
        <w:spacing w:after="0"/>
        <w:rPr>
          <w:rFonts w:ascii="Calibri" w:hAnsi="Calibri" w:cs="Calibri"/>
          <w:sz w:val="24"/>
          <w:szCs w:val="24"/>
        </w:rPr>
      </w:pPr>
      <w:r w:rsidRPr="0069111F">
        <w:rPr>
          <w:rFonts w:ascii="Calibri" w:hAnsi="Calibri" w:cs="Calibri"/>
          <w:sz w:val="24"/>
          <w:szCs w:val="24"/>
        </w:rPr>
        <w:t> </w:t>
      </w:r>
    </w:p>
    <w:p w14:paraId="7DF17365" w14:textId="5FBEDD89" w:rsidR="00AB0F7A" w:rsidRPr="0069111F" w:rsidRDefault="000307D1" w:rsidP="00AB0F7A">
      <w:pPr>
        <w:pStyle w:val="NormalWeb"/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429D2275" wp14:editId="325AC831">
            <wp:extent cx="5153025" cy="1162050"/>
            <wp:effectExtent l="0" t="0" r="0" b="0"/>
            <wp:docPr id="4" name="Bilde 4" descr="Maskingenerert alternativ tekst:&#10;A 2017 &#10;E COZO &#10;1970,2020 &#10;*ASKER OG BÆRUM MOTORSPORT &#10;50 AR MED NORSK BILSPORT &#10;ursnLLlN0 &#10;20 Ø 19 &#10;. ull/ B &#10;MINNELØ &#10;2003 &#10;2018 &#10;2010 &#10;i991 &#10;'Åki(i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skingenerert alternativ tekst:&#10;A 2017 &#10;E COZO &#10;1970,2020 &#10;*ASKER OG BÆRUM MOTORSPORT &#10;50 AR MED NORSK BILSPORT &#10;ursnLLlN0 &#10;20 Ø 19 &#10;. ull/ B &#10;MINNELØ &#10;2003 &#10;2018 &#10;2010 &#10;i991 &#10;'Åki(is 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E4F4C2" w14:textId="77777777" w:rsidR="00AB0F7A" w:rsidRPr="0069111F" w:rsidRDefault="00AB0F7A" w:rsidP="00AB0F7A">
      <w:pPr>
        <w:pStyle w:val="NormalWeb"/>
        <w:spacing w:after="0"/>
        <w:rPr>
          <w:rFonts w:ascii="Calibri" w:hAnsi="Calibri" w:cs="Calibri"/>
          <w:sz w:val="24"/>
          <w:szCs w:val="24"/>
        </w:rPr>
      </w:pPr>
      <w:r w:rsidRPr="0069111F">
        <w:rPr>
          <w:rFonts w:ascii="Calibri" w:hAnsi="Calibri" w:cs="Calibri"/>
          <w:sz w:val="24"/>
          <w:szCs w:val="24"/>
        </w:rPr>
        <w:t> </w:t>
      </w:r>
    </w:p>
    <w:p w14:paraId="148E951D" w14:textId="77777777" w:rsidR="00AB0F7A" w:rsidRPr="0069111F" w:rsidRDefault="00AB0F7A" w:rsidP="00AB0F7A">
      <w:pPr>
        <w:pStyle w:val="NormalWeb"/>
        <w:spacing w:after="0"/>
        <w:rPr>
          <w:rFonts w:ascii="Calibri" w:hAnsi="Calibri" w:cs="Calibri"/>
          <w:sz w:val="24"/>
          <w:szCs w:val="24"/>
        </w:rPr>
      </w:pPr>
      <w:r w:rsidRPr="0069111F">
        <w:rPr>
          <w:rFonts w:ascii="Calibri" w:hAnsi="Calibri" w:cs="Calibri"/>
          <w:sz w:val="24"/>
          <w:szCs w:val="24"/>
        </w:rPr>
        <w:t> </w:t>
      </w:r>
    </w:p>
    <w:p w14:paraId="63E1F2FC" w14:textId="77777777" w:rsidR="00AB0F7A" w:rsidRPr="0069111F" w:rsidRDefault="00AB0F7A" w:rsidP="00AB0F7A">
      <w:pPr>
        <w:pStyle w:val="NormalWeb"/>
        <w:spacing w:after="0"/>
        <w:rPr>
          <w:rFonts w:ascii="Calibri" w:hAnsi="Calibri" w:cs="Calibri"/>
          <w:b/>
          <w:bCs/>
          <w:sz w:val="24"/>
          <w:szCs w:val="24"/>
        </w:rPr>
      </w:pPr>
    </w:p>
    <w:p w14:paraId="280C5B3A" w14:textId="698F41C0" w:rsidR="00552F47" w:rsidRPr="0069111F" w:rsidRDefault="00552F47" w:rsidP="00552F47">
      <w:pPr>
        <w:textAlignment w:val="baseline"/>
        <w:rPr>
          <w:rFonts w:ascii="Times New Roman" w:hAnsi="Times New Roman"/>
          <w:sz w:val="24"/>
          <w:lang w:eastAsia="nb-NO"/>
        </w:rPr>
      </w:pPr>
      <w:r w:rsidRPr="0069111F">
        <w:rPr>
          <w:rFonts w:ascii="Calibri" w:hAnsi="Calibri" w:cs="Calibri"/>
          <w:sz w:val="24"/>
          <w:lang w:eastAsia="nb-NO"/>
        </w:rPr>
        <w:t>  </w:t>
      </w:r>
    </w:p>
    <w:p w14:paraId="7D148D9E" w14:textId="77777777" w:rsidR="00552F47" w:rsidRPr="0069111F" w:rsidRDefault="00552F47" w:rsidP="00552F47">
      <w:pPr>
        <w:textAlignment w:val="baseline"/>
        <w:rPr>
          <w:rFonts w:ascii="Times New Roman" w:hAnsi="Times New Roman"/>
          <w:sz w:val="24"/>
          <w:lang w:eastAsia="nb-NO"/>
        </w:rPr>
      </w:pPr>
      <w:r w:rsidRPr="0069111F">
        <w:rPr>
          <w:rFonts w:ascii="Calibri" w:hAnsi="Calibri" w:cs="Calibri"/>
          <w:sz w:val="24"/>
          <w:lang w:eastAsia="nb-NO"/>
        </w:rPr>
        <w:lastRenderedPageBreak/>
        <w:t>Hilsen/</w:t>
      </w:r>
      <w:proofErr w:type="spellStart"/>
      <w:r w:rsidRPr="0069111F">
        <w:rPr>
          <w:rFonts w:ascii="Calibri" w:hAnsi="Calibri" w:cs="Calibri"/>
          <w:sz w:val="24"/>
          <w:lang w:eastAsia="nb-NO"/>
        </w:rPr>
        <w:t>Regards</w:t>
      </w:r>
      <w:proofErr w:type="spellEnd"/>
      <w:r w:rsidRPr="0069111F">
        <w:rPr>
          <w:rFonts w:ascii="Calibri" w:hAnsi="Calibri" w:cs="Calibri"/>
          <w:sz w:val="24"/>
          <w:lang w:eastAsia="nb-NO"/>
        </w:rPr>
        <w:t> </w:t>
      </w:r>
    </w:p>
    <w:p w14:paraId="1889E687" w14:textId="77777777" w:rsidR="00552F47" w:rsidRPr="0069111F" w:rsidRDefault="00552F47" w:rsidP="00552F47">
      <w:pPr>
        <w:textAlignment w:val="baseline"/>
        <w:rPr>
          <w:rFonts w:ascii="Times New Roman" w:hAnsi="Times New Roman"/>
          <w:sz w:val="24"/>
          <w:lang w:eastAsia="nb-NO"/>
        </w:rPr>
      </w:pPr>
      <w:r w:rsidRPr="0069111F">
        <w:rPr>
          <w:rFonts w:ascii="Calibri" w:hAnsi="Calibri" w:cs="Calibri"/>
          <w:sz w:val="24"/>
          <w:lang w:eastAsia="nb-NO"/>
        </w:rPr>
        <w:t>Vidar Holum </w:t>
      </w:r>
    </w:p>
    <w:p w14:paraId="7D5D93E5" w14:textId="77777777" w:rsidR="00552F47" w:rsidRPr="0069111F" w:rsidRDefault="00552F47" w:rsidP="00552F47">
      <w:pPr>
        <w:textAlignment w:val="baseline"/>
        <w:rPr>
          <w:rFonts w:ascii="Times New Roman" w:hAnsi="Times New Roman"/>
          <w:sz w:val="24"/>
          <w:lang w:eastAsia="nb-NO"/>
        </w:rPr>
      </w:pPr>
      <w:r w:rsidRPr="0069111F">
        <w:rPr>
          <w:rFonts w:ascii="Calibri" w:hAnsi="Calibri" w:cs="Calibri"/>
          <w:sz w:val="24"/>
          <w:lang w:eastAsia="nb-NO"/>
        </w:rPr>
        <w:t>Leder Asker og Bærum Motorsport </w:t>
      </w:r>
    </w:p>
    <w:p w14:paraId="2F359056" w14:textId="77777777" w:rsidR="00552F47" w:rsidRPr="0069111F" w:rsidRDefault="00D47614" w:rsidP="00552F47">
      <w:pPr>
        <w:textAlignment w:val="baseline"/>
        <w:rPr>
          <w:rFonts w:ascii="Times New Roman" w:hAnsi="Times New Roman"/>
          <w:sz w:val="24"/>
          <w:lang w:eastAsia="nb-NO"/>
        </w:rPr>
      </w:pPr>
      <w:hyperlink r:id="rId12" w:tgtFrame="_blank" w:history="1">
        <w:r w:rsidR="00552F47" w:rsidRPr="0069111F">
          <w:rPr>
            <w:rFonts w:ascii="Calibri" w:hAnsi="Calibri" w:cs="Calibri"/>
            <w:color w:val="0000FF"/>
            <w:sz w:val="24"/>
            <w:u w:val="single"/>
            <w:lang w:eastAsia="nb-NO"/>
          </w:rPr>
          <w:t>www.abmo.no</w:t>
        </w:r>
      </w:hyperlink>
      <w:r w:rsidR="00552F47" w:rsidRPr="0069111F">
        <w:rPr>
          <w:rFonts w:ascii="Calibri" w:hAnsi="Calibri" w:cs="Calibri"/>
          <w:sz w:val="24"/>
          <w:lang w:eastAsia="nb-NO"/>
        </w:rPr>
        <w:t> </w:t>
      </w:r>
    </w:p>
    <w:p w14:paraId="34EF1134" w14:textId="77777777" w:rsidR="00552F47" w:rsidRPr="0069111F" w:rsidRDefault="00552F47" w:rsidP="00552F47">
      <w:pPr>
        <w:textAlignment w:val="baseline"/>
        <w:rPr>
          <w:rFonts w:ascii="Times New Roman" w:hAnsi="Times New Roman"/>
          <w:sz w:val="24"/>
          <w:lang w:eastAsia="nb-NO"/>
        </w:rPr>
      </w:pPr>
      <w:r w:rsidRPr="0069111F">
        <w:rPr>
          <w:rFonts w:ascii="Calibri" w:hAnsi="Calibri" w:cs="Calibri"/>
          <w:sz w:val="24"/>
          <w:lang w:eastAsia="nb-NO"/>
        </w:rPr>
        <w:t> </w:t>
      </w:r>
    </w:p>
    <w:p w14:paraId="660E9935" w14:textId="78D82434" w:rsidR="005D2A66" w:rsidRPr="0069111F" w:rsidRDefault="005D2A66" w:rsidP="0022125C">
      <w:pPr>
        <w:textAlignment w:val="baseline"/>
        <w:rPr>
          <w:rFonts w:ascii="Calibri" w:eastAsia="Calibri" w:hAnsi="Calibri"/>
          <w:noProof/>
          <w:sz w:val="24"/>
        </w:rPr>
      </w:pPr>
    </w:p>
    <w:sectPr w:rsidR="005D2A66" w:rsidRPr="0069111F" w:rsidSect="00CF40ED">
      <w:footerReference w:type="default" r:id="rId13"/>
      <w:headerReference w:type="first" r:id="rId14"/>
      <w:footerReference w:type="first" r:id="rId15"/>
      <w:pgSz w:w="11906" w:h="16838" w:code="9"/>
      <w:pgMar w:top="174" w:right="2726" w:bottom="1418" w:left="1418" w:header="426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F3869C" w14:textId="77777777" w:rsidR="00357A5D" w:rsidRDefault="00357A5D">
      <w:r>
        <w:separator/>
      </w:r>
    </w:p>
  </w:endnote>
  <w:endnote w:type="continuationSeparator" w:id="0">
    <w:p w14:paraId="63D4549C" w14:textId="77777777" w:rsidR="00357A5D" w:rsidRDefault="00357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Gothic-Bold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D1E63B" w14:textId="77777777" w:rsidR="000D3E88" w:rsidRPr="0053134A" w:rsidRDefault="000D3E88" w:rsidP="000D3E88">
    <w:pPr>
      <w:pStyle w:val="Bunntekst"/>
      <w:pBdr>
        <w:top w:val="single" w:sz="4" w:space="1" w:color="auto"/>
      </w:pBdr>
      <w:jc w:val="center"/>
      <w:rPr>
        <w:sz w:val="20"/>
        <w:szCs w:val="20"/>
      </w:rPr>
    </w:pPr>
    <w:r w:rsidRPr="0053134A">
      <w:rPr>
        <w:rFonts w:cs="Arial"/>
        <w:sz w:val="20"/>
        <w:szCs w:val="20"/>
      </w:rPr>
      <w:t xml:space="preserve">Asker og Bærum Motorsport </w:t>
    </w:r>
    <w:r w:rsidRPr="0053134A">
      <w:rPr>
        <w:rFonts w:cs="Arial"/>
        <w:sz w:val="20"/>
        <w:szCs w:val="20"/>
      </w:rPr>
      <w:br/>
      <w:t>C/O NAF Asker og Bærum PB 356 1301 Sandvika</w:t>
    </w:r>
  </w:p>
  <w:p w14:paraId="727A4963" w14:textId="77777777" w:rsidR="000D3E88" w:rsidRPr="0053134A" w:rsidRDefault="000D3E88" w:rsidP="000D3E88">
    <w:pPr>
      <w:pStyle w:val="Bunntekst"/>
      <w:jc w:val="center"/>
      <w:rPr>
        <w:sz w:val="20"/>
        <w:szCs w:val="20"/>
      </w:rPr>
    </w:pPr>
    <w:r w:rsidRPr="0053134A">
      <w:rPr>
        <w:rStyle w:val="Sterk"/>
        <w:rFonts w:cs="Arial"/>
        <w:sz w:val="20"/>
        <w:szCs w:val="20"/>
      </w:rPr>
      <w:t xml:space="preserve">Besøksadresse: </w:t>
    </w:r>
    <w:r w:rsidRPr="0053134A">
      <w:rPr>
        <w:rFonts w:cs="Arial"/>
        <w:sz w:val="20"/>
        <w:szCs w:val="20"/>
      </w:rPr>
      <w:t xml:space="preserve">Sandviksveien 163 (samme lokaler som NAF Senteret) </w:t>
    </w:r>
    <w:r w:rsidRPr="0053134A">
      <w:rPr>
        <w:rFonts w:cs="Arial"/>
        <w:sz w:val="20"/>
        <w:szCs w:val="20"/>
      </w:rPr>
      <w:br/>
      <w:t>1337 Sandvika</w:t>
    </w:r>
    <w:r w:rsidRPr="0053134A">
      <w:rPr>
        <w:rFonts w:cs="Arial"/>
        <w:sz w:val="20"/>
        <w:szCs w:val="20"/>
      </w:rPr>
      <w:br w:type="textWrapping" w:clear="all"/>
      <w:t xml:space="preserve">Tlf. </w:t>
    </w:r>
    <w:r w:rsidRPr="0053134A">
      <w:rPr>
        <w:rStyle w:val="5yl5"/>
        <w:sz w:val="20"/>
        <w:szCs w:val="20"/>
      </w:rPr>
      <w:t>94186041</w:t>
    </w:r>
    <w:r w:rsidRPr="0053134A">
      <w:rPr>
        <w:rFonts w:cs="Arial"/>
        <w:sz w:val="20"/>
        <w:szCs w:val="20"/>
      </w:rPr>
      <w:t xml:space="preserve"> </w:t>
    </w:r>
    <w:r w:rsidRPr="0053134A">
      <w:rPr>
        <w:rStyle w:val="Sterk"/>
        <w:rFonts w:cs="Arial"/>
        <w:sz w:val="20"/>
        <w:szCs w:val="20"/>
      </w:rPr>
      <w:t xml:space="preserve">E-postadresse </w:t>
    </w:r>
    <w:hyperlink r:id="rId1" w:history="1">
      <w:r w:rsidRPr="0053134A">
        <w:rPr>
          <w:rStyle w:val="Hyperkobling"/>
          <w:sz w:val="20"/>
          <w:szCs w:val="20"/>
        </w:rPr>
        <w:t>sim@abmo.no</w:t>
      </w:r>
    </w:hyperlink>
    <w:r w:rsidRPr="0053134A">
      <w:rPr>
        <w:sz w:val="20"/>
        <w:szCs w:val="20"/>
      </w:rPr>
      <w:t xml:space="preserve"> </w:t>
    </w:r>
    <w:r w:rsidRPr="0053134A">
      <w:rPr>
        <w:rStyle w:val="Sterk"/>
        <w:rFonts w:cs="Arial"/>
        <w:sz w:val="20"/>
        <w:szCs w:val="20"/>
      </w:rPr>
      <w:t>Nettsted</w:t>
    </w:r>
    <w:r w:rsidRPr="0053134A">
      <w:rPr>
        <w:rFonts w:cs="Arial"/>
        <w:sz w:val="20"/>
        <w:szCs w:val="20"/>
      </w:rPr>
      <w:t xml:space="preserve">: </w:t>
    </w:r>
    <w:hyperlink w:history="1">
      <w:r w:rsidRPr="0053134A">
        <w:rPr>
          <w:rStyle w:val="Hyperkobling"/>
          <w:rFonts w:cs="Arial"/>
          <w:sz w:val="20"/>
          <w:szCs w:val="20"/>
        </w:rPr>
        <w:t xml:space="preserve">http://www.abmo.no 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359496" w14:textId="28BC6189" w:rsidR="000C10BD" w:rsidRPr="0053134A" w:rsidRDefault="000C10BD" w:rsidP="000C10BD">
    <w:pPr>
      <w:pStyle w:val="Bunntekst"/>
      <w:pBdr>
        <w:top w:val="single" w:sz="4" w:space="1" w:color="auto"/>
      </w:pBdr>
      <w:jc w:val="center"/>
      <w:rPr>
        <w:sz w:val="20"/>
        <w:szCs w:val="20"/>
      </w:rPr>
    </w:pPr>
    <w:r w:rsidRPr="0053134A">
      <w:rPr>
        <w:rFonts w:cs="Arial"/>
        <w:sz w:val="20"/>
        <w:szCs w:val="20"/>
      </w:rPr>
      <w:t xml:space="preserve">Asker og Bærum Motorsport </w:t>
    </w:r>
    <w:r w:rsidRPr="0053134A">
      <w:rPr>
        <w:rFonts w:cs="Arial"/>
        <w:sz w:val="20"/>
        <w:szCs w:val="20"/>
      </w:rPr>
      <w:br/>
      <w:t>C/O NAF Asker og Bærum PB 356 1301 Sandvika</w:t>
    </w:r>
  </w:p>
  <w:p w14:paraId="22C821DD" w14:textId="6C63ABAC" w:rsidR="00395DB0" w:rsidRPr="0053134A" w:rsidRDefault="000C10BD" w:rsidP="0053134A">
    <w:pPr>
      <w:pStyle w:val="Bunntekst"/>
      <w:jc w:val="center"/>
      <w:rPr>
        <w:sz w:val="20"/>
        <w:szCs w:val="20"/>
      </w:rPr>
    </w:pPr>
    <w:r w:rsidRPr="0053134A">
      <w:rPr>
        <w:rStyle w:val="Sterk"/>
        <w:rFonts w:cs="Arial"/>
        <w:sz w:val="20"/>
        <w:szCs w:val="20"/>
      </w:rPr>
      <w:t xml:space="preserve">Besøksadresse: </w:t>
    </w:r>
    <w:r w:rsidRPr="0053134A">
      <w:rPr>
        <w:rFonts w:cs="Arial"/>
        <w:sz w:val="20"/>
        <w:szCs w:val="20"/>
      </w:rPr>
      <w:t xml:space="preserve">Sandviksveien 163 (samme lokaler som NAF Senteret) </w:t>
    </w:r>
    <w:r w:rsidRPr="0053134A">
      <w:rPr>
        <w:rFonts w:cs="Arial"/>
        <w:sz w:val="20"/>
        <w:szCs w:val="20"/>
      </w:rPr>
      <w:br/>
      <w:t>1337 Sandvika</w:t>
    </w:r>
    <w:r w:rsidRPr="0053134A">
      <w:rPr>
        <w:rFonts w:cs="Arial"/>
        <w:sz w:val="20"/>
        <w:szCs w:val="20"/>
      </w:rPr>
      <w:br w:type="textWrapping" w:clear="all"/>
      <w:t xml:space="preserve">Tlf. </w:t>
    </w:r>
    <w:r w:rsidRPr="0053134A">
      <w:rPr>
        <w:rStyle w:val="5yl5"/>
        <w:sz w:val="20"/>
        <w:szCs w:val="20"/>
      </w:rPr>
      <w:t>94186041</w:t>
    </w:r>
    <w:r w:rsidRPr="0053134A">
      <w:rPr>
        <w:rFonts w:cs="Arial"/>
        <w:sz w:val="20"/>
        <w:szCs w:val="20"/>
      </w:rPr>
      <w:t xml:space="preserve"> </w:t>
    </w:r>
    <w:r w:rsidRPr="0053134A">
      <w:rPr>
        <w:rStyle w:val="Sterk"/>
        <w:rFonts w:cs="Arial"/>
        <w:sz w:val="20"/>
        <w:szCs w:val="20"/>
      </w:rPr>
      <w:t xml:space="preserve">E-postadresse </w:t>
    </w:r>
    <w:hyperlink r:id="rId1" w:history="1">
      <w:r w:rsidRPr="0053134A">
        <w:rPr>
          <w:rStyle w:val="Hyperkobling"/>
          <w:sz w:val="20"/>
          <w:szCs w:val="20"/>
        </w:rPr>
        <w:t>sim@abmo.no</w:t>
      </w:r>
    </w:hyperlink>
    <w:r w:rsidRPr="0053134A">
      <w:rPr>
        <w:sz w:val="20"/>
        <w:szCs w:val="20"/>
      </w:rPr>
      <w:t xml:space="preserve"> </w:t>
    </w:r>
    <w:r w:rsidRPr="0053134A">
      <w:rPr>
        <w:rStyle w:val="Sterk"/>
        <w:rFonts w:cs="Arial"/>
        <w:sz w:val="20"/>
        <w:szCs w:val="20"/>
      </w:rPr>
      <w:t>Nettsted</w:t>
    </w:r>
    <w:r w:rsidRPr="0053134A">
      <w:rPr>
        <w:rFonts w:cs="Arial"/>
        <w:sz w:val="20"/>
        <w:szCs w:val="20"/>
      </w:rPr>
      <w:t xml:space="preserve">: </w:t>
    </w:r>
    <w:hyperlink w:history="1">
      <w:r w:rsidRPr="0053134A">
        <w:rPr>
          <w:rStyle w:val="Hyperkobling"/>
          <w:rFonts w:cs="Arial"/>
          <w:sz w:val="20"/>
          <w:szCs w:val="20"/>
        </w:rPr>
        <w:t xml:space="preserve">http://www.abmo.no 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5FDA5B" w14:textId="77777777" w:rsidR="00357A5D" w:rsidRDefault="00357A5D">
      <w:r>
        <w:separator/>
      </w:r>
    </w:p>
  </w:footnote>
  <w:footnote w:type="continuationSeparator" w:id="0">
    <w:p w14:paraId="2403B1ED" w14:textId="77777777" w:rsidR="00357A5D" w:rsidRDefault="00357A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8983" w:type="dxa"/>
      <w:tblLayout w:type="fixed"/>
      <w:tblLook w:val="04A0" w:firstRow="1" w:lastRow="0" w:firstColumn="1" w:lastColumn="0" w:noHBand="0" w:noVBand="1"/>
    </w:tblPr>
    <w:tblGrid>
      <w:gridCol w:w="344"/>
      <w:gridCol w:w="8147"/>
      <w:gridCol w:w="236"/>
      <w:gridCol w:w="236"/>
      <w:gridCol w:w="20"/>
    </w:tblGrid>
    <w:tr w:rsidR="00585F88" w14:paraId="5BC3F728" w14:textId="77777777" w:rsidTr="003376DC">
      <w:trPr>
        <w:gridAfter w:val="4"/>
        <w:wAfter w:w="8639" w:type="dxa"/>
      </w:trPr>
      <w:tc>
        <w:tcPr>
          <w:tcW w:w="344" w:type="dxa"/>
        </w:tcPr>
        <w:p w14:paraId="712962E6" w14:textId="23F3A9E3" w:rsidR="00585F88" w:rsidRDefault="00585F88" w:rsidP="00C41690">
          <w:pPr>
            <w:jc w:val="right"/>
          </w:pPr>
        </w:p>
      </w:tc>
    </w:tr>
    <w:tr w:rsidR="003016E9" w14:paraId="746FA3A1" w14:textId="77777777" w:rsidTr="003376DC">
      <w:tblPrEx>
        <w:tblLook w:val="01E0" w:firstRow="1" w:lastRow="1" w:firstColumn="1" w:lastColumn="1" w:noHBand="0" w:noVBand="0"/>
      </w:tblPrEx>
      <w:trPr>
        <w:cantSplit/>
        <w:trHeight w:val="700"/>
      </w:trPr>
      <w:tc>
        <w:tcPr>
          <w:tcW w:w="8505" w:type="dxa"/>
          <w:gridSpan w:val="2"/>
          <w:vMerge w:val="restart"/>
          <w:tcMar>
            <w:left w:w="0" w:type="dxa"/>
            <w:right w:w="0" w:type="dxa"/>
          </w:tcMar>
          <w:vAlign w:val="center"/>
        </w:tcPr>
        <w:tbl>
          <w:tblPr>
            <w:tblStyle w:val="Tabellrutenett"/>
            <w:tblW w:w="0" w:type="auto"/>
            <w:tblLayout w:type="fixed"/>
            <w:tblLook w:val="04A0" w:firstRow="1" w:lastRow="0" w:firstColumn="1" w:lastColumn="0" w:noHBand="0" w:noVBand="1"/>
          </w:tblPr>
          <w:tblGrid>
            <w:gridCol w:w="4240"/>
            <w:gridCol w:w="4241"/>
          </w:tblGrid>
          <w:tr w:rsidR="003376DC" w14:paraId="3A860383" w14:textId="77777777" w:rsidTr="003376DC">
            <w:tc>
              <w:tcPr>
                <w:tcW w:w="4240" w:type="dxa"/>
              </w:tcPr>
              <w:p w14:paraId="2FD1E542" w14:textId="77777777" w:rsidR="003376DC" w:rsidRDefault="003376DC">
                <w:r>
                  <w:rPr>
                    <w:noProof/>
                  </w:rPr>
                  <w:drawing>
                    <wp:inline distT="0" distB="0" distL="0" distR="0" wp14:anchorId="7D881AB3" wp14:editId="0D3B68B3">
                      <wp:extent cx="1684020" cy="1191871"/>
                      <wp:effectExtent l="0" t="0" r="0" b="8890"/>
                      <wp:docPr id="7" name="Bilde 7" descr="Et bilde som inneholder tegning, mat&#10;&#10;Automatisk generert beskrivelse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7" name="SIM-RALLY-01.png"/>
                              <pic:cNvPicPr/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97933" cy="1201718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14:paraId="0278FCA2" w14:textId="3B2C5BFE" w:rsidR="003129C3" w:rsidRDefault="003129C3"/>
            </w:tc>
            <w:tc>
              <w:tcPr>
                <w:tcW w:w="4241" w:type="dxa"/>
              </w:tcPr>
              <w:p w14:paraId="33F51FFD" w14:textId="77777777" w:rsidR="003376DC" w:rsidRDefault="003376DC" w:rsidP="003376DC">
                <w:pPr>
                  <w:jc w:val="right"/>
                </w:pPr>
              </w:p>
              <w:p w14:paraId="76807E9B" w14:textId="6C347839" w:rsidR="003376DC" w:rsidRDefault="003376DC" w:rsidP="003376DC">
                <w:pPr>
                  <w:jc w:val="right"/>
                </w:pPr>
                <w:r>
                  <w:rPr>
                    <w:noProof/>
                    <w:lang w:eastAsia="nb-NO"/>
                  </w:rPr>
                  <w:drawing>
                    <wp:inline distT="0" distB="0" distL="0" distR="0" wp14:anchorId="2C39ED30" wp14:editId="454D1990">
                      <wp:extent cx="762000" cy="838200"/>
                      <wp:effectExtent l="0" t="0" r="0" b="0"/>
                      <wp:docPr id="6" name="Bild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Bild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62000" cy="838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14:paraId="0D2DF434" w14:textId="77777777" w:rsidR="003376DC" w:rsidRDefault="003376DC"/>
        <w:p w14:paraId="3CF815D2" w14:textId="77777777" w:rsidR="003016E9" w:rsidRDefault="003016E9">
          <w:pPr>
            <w:pStyle w:val="Topptekst"/>
          </w:pPr>
        </w:p>
      </w:tc>
      <w:tc>
        <w:tcPr>
          <w:tcW w:w="236" w:type="dxa"/>
          <w:vMerge w:val="restart"/>
          <w:vAlign w:val="center"/>
        </w:tcPr>
        <w:p w14:paraId="1469ED5D" w14:textId="77777777" w:rsidR="003016E9" w:rsidRPr="00D34807" w:rsidRDefault="003016E9">
          <w:pPr>
            <w:pStyle w:val="Topptekst"/>
            <w:rPr>
              <w:b/>
              <w:noProof/>
              <w:sz w:val="44"/>
              <w:szCs w:val="44"/>
            </w:rPr>
          </w:pPr>
        </w:p>
      </w:tc>
      <w:tc>
        <w:tcPr>
          <w:tcW w:w="236" w:type="dxa"/>
          <w:vAlign w:val="center"/>
        </w:tcPr>
        <w:p w14:paraId="3EC3B49E" w14:textId="77777777" w:rsidR="003016E9" w:rsidRDefault="003016E9">
          <w:pPr>
            <w:jc w:val="right"/>
            <w:rPr>
              <w:sz w:val="12"/>
              <w:szCs w:val="12"/>
            </w:rPr>
          </w:pPr>
        </w:p>
      </w:tc>
      <w:tc>
        <w:tcPr>
          <w:tcW w:w="6" w:type="dxa"/>
          <w:tcMar>
            <w:left w:w="0" w:type="dxa"/>
            <w:right w:w="0" w:type="dxa"/>
          </w:tcMar>
          <w:vAlign w:val="center"/>
        </w:tcPr>
        <w:p w14:paraId="74F4F533" w14:textId="77777777" w:rsidR="003016E9" w:rsidRDefault="003016E9" w:rsidP="00CF40ED">
          <w:pPr>
            <w:pStyle w:val="Topptekst"/>
            <w:rPr>
              <w:sz w:val="12"/>
              <w:szCs w:val="12"/>
            </w:rPr>
          </w:pPr>
        </w:p>
      </w:tc>
    </w:tr>
    <w:tr w:rsidR="003016E9" w14:paraId="538ED714" w14:textId="77777777" w:rsidTr="003376DC">
      <w:tblPrEx>
        <w:tblLook w:val="01E0" w:firstRow="1" w:lastRow="1" w:firstColumn="1" w:lastColumn="1" w:noHBand="0" w:noVBand="0"/>
      </w:tblPrEx>
      <w:trPr>
        <w:cantSplit/>
        <w:trHeight w:val="700"/>
      </w:trPr>
      <w:tc>
        <w:tcPr>
          <w:tcW w:w="8505" w:type="dxa"/>
          <w:gridSpan w:val="2"/>
          <w:vMerge/>
          <w:tcMar>
            <w:left w:w="0" w:type="dxa"/>
            <w:right w:w="0" w:type="dxa"/>
          </w:tcMar>
          <w:vAlign w:val="center"/>
        </w:tcPr>
        <w:p w14:paraId="79E54C4C" w14:textId="77777777" w:rsidR="003016E9" w:rsidRDefault="003016E9">
          <w:pPr>
            <w:pStyle w:val="Topptekst"/>
          </w:pPr>
        </w:p>
      </w:tc>
      <w:tc>
        <w:tcPr>
          <w:tcW w:w="236" w:type="dxa"/>
          <w:vMerge/>
          <w:vAlign w:val="center"/>
        </w:tcPr>
        <w:p w14:paraId="6CAD06B4" w14:textId="77777777" w:rsidR="003016E9" w:rsidRDefault="003016E9">
          <w:pPr>
            <w:pStyle w:val="Topptekst"/>
            <w:rPr>
              <w:b/>
              <w:bCs/>
              <w:sz w:val="28"/>
              <w:szCs w:val="28"/>
            </w:rPr>
          </w:pPr>
        </w:p>
      </w:tc>
      <w:tc>
        <w:tcPr>
          <w:tcW w:w="236" w:type="dxa"/>
          <w:vAlign w:val="center"/>
        </w:tcPr>
        <w:p w14:paraId="44E71469" w14:textId="77777777" w:rsidR="003016E9" w:rsidRDefault="003016E9">
          <w:pPr>
            <w:pStyle w:val="Topptekst"/>
            <w:jc w:val="right"/>
            <w:rPr>
              <w:noProof/>
              <w:sz w:val="12"/>
              <w:szCs w:val="12"/>
            </w:rPr>
          </w:pPr>
        </w:p>
      </w:tc>
      <w:tc>
        <w:tcPr>
          <w:tcW w:w="6" w:type="dxa"/>
          <w:tcMar>
            <w:left w:w="0" w:type="dxa"/>
            <w:right w:w="0" w:type="dxa"/>
          </w:tcMar>
          <w:vAlign w:val="center"/>
        </w:tcPr>
        <w:p w14:paraId="7006E512" w14:textId="77777777" w:rsidR="003016E9" w:rsidRDefault="003016E9">
          <w:pPr>
            <w:pStyle w:val="Topptekst"/>
            <w:rPr>
              <w:sz w:val="12"/>
              <w:szCs w:val="12"/>
            </w:rPr>
          </w:pPr>
        </w:p>
      </w:tc>
    </w:tr>
  </w:tbl>
  <w:p w14:paraId="29DDF7B4" w14:textId="77777777" w:rsidR="003016E9" w:rsidRDefault="003016E9" w:rsidP="00495902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C7302A"/>
    <w:multiLevelType w:val="hybridMultilevel"/>
    <w:tmpl w:val="70CCD6E8"/>
    <w:lvl w:ilvl="0" w:tplc="05DE7BD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11FF3"/>
    <w:multiLevelType w:val="hybridMultilevel"/>
    <w:tmpl w:val="0B88C23C"/>
    <w:lvl w:ilvl="0" w:tplc="0414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BF5DA8"/>
    <w:multiLevelType w:val="hybridMultilevel"/>
    <w:tmpl w:val="A664B2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CAF32E3"/>
    <w:multiLevelType w:val="hybridMultilevel"/>
    <w:tmpl w:val="4864AC58"/>
    <w:lvl w:ilvl="0" w:tplc="0414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0E68CA"/>
    <w:multiLevelType w:val="hybridMultilevel"/>
    <w:tmpl w:val="F74CD836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5271CE"/>
    <w:multiLevelType w:val="hybridMultilevel"/>
    <w:tmpl w:val="7668FEA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021"/>
    <w:rsid w:val="000069A3"/>
    <w:rsid w:val="000307D1"/>
    <w:rsid w:val="00041115"/>
    <w:rsid w:val="00043AF2"/>
    <w:rsid w:val="00044226"/>
    <w:rsid w:val="0005159C"/>
    <w:rsid w:val="00052625"/>
    <w:rsid w:val="00055006"/>
    <w:rsid w:val="00057DC2"/>
    <w:rsid w:val="000754A7"/>
    <w:rsid w:val="00093EA5"/>
    <w:rsid w:val="0009587A"/>
    <w:rsid w:val="000978BB"/>
    <w:rsid w:val="000A69A7"/>
    <w:rsid w:val="000C10BD"/>
    <w:rsid w:val="000C614D"/>
    <w:rsid w:val="000D0468"/>
    <w:rsid w:val="000D3E88"/>
    <w:rsid w:val="000D520D"/>
    <w:rsid w:val="000E4C39"/>
    <w:rsid w:val="000E7DA3"/>
    <w:rsid w:val="000F260D"/>
    <w:rsid w:val="000F44F3"/>
    <w:rsid w:val="001021C3"/>
    <w:rsid w:val="00103505"/>
    <w:rsid w:val="001066BF"/>
    <w:rsid w:val="00114048"/>
    <w:rsid w:val="0011668A"/>
    <w:rsid w:val="0011706B"/>
    <w:rsid w:val="00153E87"/>
    <w:rsid w:val="00171F86"/>
    <w:rsid w:val="00174E91"/>
    <w:rsid w:val="001907F1"/>
    <w:rsid w:val="00197B18"/>
    <w:rsid w:val="001B1A69"/>
    <w:rsid w:val="001D1CD5"/>
    <w:rsid w:val="001E37B6"/>
    <w:rsid w:val="001F0ABB"/>
    <w:rsid w:val="001F17FB"/>
    <w:rsid w:val="001F7053"/>
    <w:rsid w:val="00202064"/>
    <w:rsid w:val="0020459D"/>
    <w:rsid w:val="002151F7"/>
    <w:rsid w:val="0022125C"/>
    <w:rsid w:val="0023757D"/>
    <w:rsid w:val="002532DC"/>
    <w:rsid w:val="00257DB4"/>
    <w:rsid w:val="00274285"/>
    <w:rsid w:val="00277CEB"/>
    <w:rsid w:val="00292958"/>
    <w:rsid w:val="002A4622"/>
    <w:rsid w:val="002A549B"/>
    <w:rsid w:val="002A700F"/>
    <w:rsid w:val="002B0B99"/>
    <w:rsid w:val="002B4BE1"/>
    <w:rsid w:val="002C3B88"/>
    <w:rsid w:val="002D621E"/>
    <w:rsid w:val="003016E9"/>
    <w:rsid w:val="003079F4"/>
    <w:rsid w:val="003129C3"/>
    <w:rsid w:val="00317C83"/>
    <w:rsid w:val="003239FB"/>
    <w:rsid w:val="00332BF4"/>
    <w:rsid w:val="0033346D"/>
    <w:rsid w:val="003354CC"/>
    <w:rsid w:val="003376DC"/>
    <w:rsid w:val="0035221F"/>
    <w:rsid w:val="00357A5D"/>
    <w:rsid w:val="003609A0"/>
    <w:rsid w:val="00363F38"/>
    <w:rsid w:val="00373F07"/>
    <w:rsid w:val="00387559"/>
    <w:rsid w:val="00395DB0"/>
    <w:rsid w:val="003960DA"/>
    <w:rsid w:val="003969E6"/>
    <w:rsid w:val="003978BF"/>
    <w:rsid w:val="003A2D69"/>
    <w:rsid w:val="003B25B6"/>
    <w:rsid w:val="003C1EC1"/>
    <w:rsid w:val="003D23F6"/>
    <w:rsid w:val="003D4E87"/>
    <w:rsid w:val="003E1AA7"/>
    <w:rsid w:val="0042740D"/>
    <w:rsid w:val="0043105E"/>
    <w:rsid w:val="004519C1"/>
    <w:rsid w:val="004616AE"/>
    <w:rsid w:val="00463336"/>
    <w:rsid w:val="004704B6"/>
    <w:rsid w:val="004863A1"/>
    <w:rsid w:val="00495902"/>
    <w:rsid w:val="004A1021"/>
    <w:rsid w:val="004A3940"/>
    <w:rsid w:val="004B7F0A"/>
    <w:rsid w:val="004D13E6"/>
    <w:rsid w:val="004D218D"/>
    <w:rsid w:val="004E2341"/>
    <w:rsid w:val="004E73BA"/>
    <w:rsid w:val="004F050E"/>
    <w:rsid w:val="004F473D"/>
    <w:rsid w:val="004F6B87"/>
    <w:rsid w:val="00525116"/>
    <w:rsid w:val="0053134A"/>
    <w:rsid w:val="0053455E"/>
    <w:rsid w:val="005404E3"/>
    <w:rsid w:val="005410F7"/>
    <w:rsid w:val="00552F47"/>
    <w:rsid w:val="00560A65"/>
    <w:rsid w:val="005611A6"/>
    <w:rsid w:val="0056342A"/>
    <w:rsid w:val="0056456B"/>
    <w:rsid w:val="005849FB"/>
    <w:rsid w:val="00585F88"/>
    <w:rsid w:val="005B1D85"/>
    <w:rsid w:val="005C0A23"/>
    <w:rsid w:val="005D24B1"/>
    <w:rsid w:val="005D2A66"/>
    <w:rsid w:val="005D3215"/>
    <w:rsid w:val="005D5267"/>
    <w:rsid w:val="005D7177"/>
    <w:rsid w:val="005F094F"/>
    <w:rsid w:val="005F3F71"/>
    <w:rsid w:val="005F4B76"/>
    <w:rsid w:val="00612D78"/>
    <w:rsid w:val="006444C2"/>
    <w:rsid w:val="006479A7"/>
    <w:rsid w:val="00663190"/>
    <w:rsid w:val="00680156"/>
    <w:rsid w:val="0069111F"/>
    <w:rsid w:val="00691BF4"/>
    <w:rsid w:val="00695FE0"/>
    <w:rsid w:val="006A3605"/>
    <w:rsid w:val="006B054B"/>
    <w:rsid w:val="006C58E7"/>
    <w:rsid w:val="006D6D92"/>
    <w:rsid w:val="006E524C"/>
    <w:rsid w:val="006E5CBD"/>
    <w:rsid w:val="006F1924"/>
    <w:rsid w:val="006F363A"/>
    <w:rsid w:val="00705259"/>
    <w:rsid w:val="00705676"/>
    <w:rsid w:val="00705C87"/>
    <w:rsid w:val="00706B8A"/>
    <w:rsid w:val="00722036"/>
    <w:rsid w:val="007300E0"/>
    <w:rsid w:val="00754F76"/>
    <w:rsid w:val="00763DE0"/>
    <w:rsid w:val="00777688"/>
    <w:rsid w:val="00786451"/>
    <w:rsid w:val="00790E6A"/>
    <w:rsid w:val="007919AD"/>
    <w:rsid w:val="00797DF6"/>
    <w:rsid w:val="007A05E6"/>
    <w:rsid w:val="007A0B84"/>
    <w:rsid w:val="007A24F6"/>
    <w:rsid w:val="007A6949"/>
    <w:rsid w:val="007D27D5"/>
    <w:rsid w:val="007D3D98"/>
    <w:rsid w:val="007D5C2D"/>
    <w:rsid w:val="007D716F"/>
    <w:rsid w:val="007D727B"/>
    <w:rsid w:val="007D792E"/>
    <w:rsid w:val="007E1CE1"/>
    <w:rsid w:val="007E46A3"/>
    <w:rsid w:val="007F4D80"/>
    <w:rsid w:val="007F7D3D"/>
    <w:rsid w:val="0080522F"/>
    <w:rsid w:val="008144C2"/>
    <w:rsid w:val="008166AF"/>
    <w:rsid w:val="00825F95"/>
    <w:rsid w:val="008309BA"/>
    <w:rsid w:val="00835A87"/>
    <w:rsid w:val="00841C3F"/>
    <w:rsid w:val="00856E4E"/>
    <w:rsid w:val="00866CA5"/>
    <w:rsid w:val="008708DF"/>
    <w:rsid w:val="00881408"/>
    <w:rsid w:val="00881826"/>
    <w:rsid w:val="00883A7C"/>
    <w:rsid w:val="008A2263"/>
    <w:rsid w:val="008B0754"/>
    <w:rsid w:val="008B2785"/>
    <w:rsid w:val="008B5604"/>
    <w:rsid w:val="008C08BA"/>
    <w:rsid w:val="008C7DF9"/>
    <w:rsid w:val="008E1932"/>
    <w:rsid w:val="008F5EBC"/>
    <w:rsid w:val="009018BA"/>
    <w:rsid w:val="009025A6"/>
    <w:rsid w:val="00904EC7"/>
    <w:rsid w:val="009209F8"/>
    <w:rsid w:val="009309F3"/>
    <w:rsid w:val="009430D2"/>
    <w:rsid w:val="009573B1"/>
    <w:rsid w:val="009614C3"/>
    <w:rsid w:val="0096443D"/>
    <w:rsid w:val="00964A7F"/>
    <w:rsid w:val="00971D24"/>
    <w:rsid w:val="00971DE4"/>
    <w:rsid w:val="009729F6"/>
    <w:rsid w:val="009773E7"/>
    <w:rsid w:val="009929EB"/>
    <w:rsid w:val="0099488B"/>
    <w:rsid w:val="00997CE8"/>
    <w:rsid w:val="009A24B9"/>
    <w:rsid w:val="009A314B"/>
    <w:rsid w:val="009B6C33"/>
    <w:rsid w:val="009C128D"/>
    <w:rsid w:val="009C7B32"/>
    <w:rsid w:val="009E435C"/>
    <w:rsid w:val="009E6E6B"/>
    <w:rsid w:val="009F4BE0"/>
    <w:rsid w:val="00A02173"/>
    <w:rsid w:val="00A04AEF"/>
    <w:rsid w:val="00A065ED"/>
    <w:rsid w:val="00A21504"/>
    <w:rsid w:val="00A2448E"/>
    <w:rsid w:val="00A310A3"/>
    <w:rsid w:val="00A35AF1"/>
    <w:rsid w:val="00A4605F"/>
    <w:rsid w:val="00A54C23"/>
    <w:rsid w:val="00A62BE2"/>
    <w:rsid w:val="00A647EC"/>
    <w:rsid w:val="00A775F3"/>
    <w:rsid w:val="00A83D46"/>
    <w:rsid w:val="00A8510C"/>
    <w:rsid w:val="00AA38B0"/>
    <w:rsid w:val="00AB0F7A"/>
    <w:rsid w:val="00AC11A2"/>
    <w:rsid w:val="00AD671C"/>
    <w:rsid w:val="00AE1129"/>
    <w:rsid w:val="00B07C80"/>
    <w:rsid w:val="00B14880"/>
    <w:rsid w:val="00B30DE0"/>
    <w:rsid w:val="00B3206F"/>
    <w:rsid w:val="00B40A37"/>
    <w:rsid w:val="00B42E94"/>
    <w:rsid w:val="00B77596"/>
    <w:rsid w:val="00B87757"/>
    <w:rsid w:val="00BB3737"/>
    <w:rsid w:val="00BB716A"/>
    <w:rsid w:val="00BC65EA"/>
    <w:rsid w:val="00BD6E05"/>
    <w:rsid w:val="00BD72C6"/>
    <w:rsid w:val="00BF6151"/>
    <w:rsid w:val="00BF7F84"/>
    <w:rsid w:val="00C05C05"/>
    <w:rsid w:val="00C179F3"/>
    <w:rsid w:val="00C2409D"/>
    <w:rsid w:val="00C27ADC"/>
    <w:rsid w:val="00C31D32"/>
    <w:rsid w:val="00C34802"/>
    <w:rsid w:val="00C40AD8"/>
    <w:rsid w:val="00C414BB"/>
    <w:rsid w:val="00C41690"/>
    <w:rsid w:val="00C466C4"/>
    <w:rsid w:val="00C53693"/>
    <w:rsid w:val="00C55D71"/>
    <w:rsid w:val="00C6575F"/>
    <w:rsid w:val="00C76B50"/>
    <w:rsid w:val="00C77753"/>
    <w:rsid w:val="00C817FE"/>
    <w:rsid w:val="00C859DD"/>
    <w:rsid w:val="00C87E11"/>
    <w:rsid w:val="00C944B6"/>
    <w:rsid w:val="00CB0853"/>
    <w:rsid w:val="00CB546C"/>
    <w:rsid w:val="00CD1B7C"/>
    <w:rsid w:val="00CD601B"/>
    <w:rsid w:val="00CE12BE"/>
    <w:rsid w:val="00CE3ED2"/>
    <w:rsid w:val="00CE63AD"/>
    <w:rsid w:val="00CE7D61"/>
    <w:rsid w:val="00CF182F"/>
    <w:rsid w:val="00CF40ED"/>
    <w:rsid w:val="00CF6A92"/>
    <w:rsid w:val="00D130CD"/>
    <w:rsid w:val="00D34807"/>
    <w:rsid w:val="00D44784"/>
    <w:rsid w:val="00D47614"/>
    <w:rsid w:val="00D4797F"/>
    <w:rsid w:val="00D54A4A"/>
    <w:rsid w:val="00D60CCB"/>
    <w:rsid w:val="00D65497"/>
    <w:rsid w:val="00D66B13"/>
    <w:rsid w:val="00D816CE"/>
    <w:rsid w:val="00D960CC"/>
    <w:rsid w:val="00DA0AC1"/>
    <w:rsid w:val="00DA28FB"/>
    <w:rsid w:val="00DB69D9"/>
    <w:rsid w:val="00DB7891"/>
    <w:rsid w:val="00DC1692"/>
    <w:rsid w:val="00DC1E72"/>
    <w:rsid w:val="00DC6958"/>
    <w:rsid w:val="00DC748D"/>
    <w:rsid w:val="00DD1225"/>
    <w:rsid w:val="00DD4F84"/>
    <w:rsid w:val="00DE53FA"/>
    <w:rsid w:val="00DE5661"/>
    <w:rsid w:val="00DE5FCC"/>
    <w:rsid w:val="00DF0BDC"/>
    <w:rsid w:val="00E147C3"/>
    <w:rsid w:val="00E16DB6"/>
    <w:rsid w:val="00E17D5E"/>
    <w:rsid w:val="00E259AF"/>
    <w:rsid w:val="00E2666E"/>
    <w:rsid w:val="00E32AF7"/>
    <w:rsid w:val="00E33760"/>
    <w:rsid w:val="00E4649C"/>
    <w:rsid w:val="00E53CC8"/>
    <w:rsid w:val="00E55C15"/>
    <w:rsid w:val="00E5733C"/>
    <w:rsid w:val="00E639DA"/>
    <w:rsid w:val="00E83282"/>
    <w:rsid w:val="00E91225"/>
    <w:rsid w:val="00E94C25"/>
    <w:rsid w:val="00EA4B2E"/>
    <w:rsid w:val="00EA5C3E"/>
    <w:rsid w:val="00EC1C1B"/>
    <w:rsid w:val="00EC3A4E"/>
    <w:rsid w:val="00EC619E"/>
    <w:rsid w:val="00EC771E"/>
    <w:rsid w:val="00ED677D"/>
    <w:rsid w:val="00EE49D0"/>
    <w:rsid w:val="00EE4E19"/>
    <w:rsid w:val="00EE7A68"/>
    <w:rsid w:val="00EF502C"/>
    <w:rsid w:val="00EF759D"/>
    <w:rsid w:val="00F24121"/>
    <w:rsid w:val="00F4465D"/>
    <w:rsid w:val="00F46C06"/>
    <w:rsid w:val="00F47CE6"/>
    <w:rsid w:val="00F47D5C"/>
    <w:rsid w:val="00F51E56"/>
    <w:rsid w:val="00F635F2"/>
    <w:rsid w:val="00F67E67"/>
    <w:rsid w:val="00F70443"/>
    <w:rsid w:val="00F83BD0"/>
    <w:rsid w:val="00F86C9B"/>
    <w:rsid w:val="00F90F39"/>
    <w:rsid w:val="00F97068"/>
    <w:rsid w:val="00F97134"/>
    <w:rsid w:val="00FA26E2"/>
    <w:rsid w:val="00FA6AF4"/>
    <w:rsid w:val="00FA75F8"/>
    <w:rsid w:val="00FB249A"/>
    <w:rsid w:val="00FC2BFA"/>
    <w:rsid w:val="00FC44C7"/>
    <w:rsid w:val="00FE3928"/>
    <w:rsid w:val="00FE6B04"/>
    <w:rsid w:val="00FF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3AEFB4BF"/>
  <w15:chartTrackingRefBased/>
  <w15:docId w15:val="{E045CA75-AAB5-42F1-829D-2A67FC5E3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HTML Cite" w:uiPriority="99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Overskrift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Overskrift2">
    <w:name w:val="heading 2"/>
    <w:basedOn w:val="Normal"/>
    <w:next w:val="Normal"/>
    <w:qFormat/>
    <w:pPr>
      <w:keepNext/>
      <w:outlineLvl w:val="1"/>
    </w:pPr>
    <w:rPr>
      <w:b/>
      <w:bCs/>
    </w:rPr>
  </w:style>
  <w:style w:type="paragraph" w:styleId="Overskrift3">
    <w:name w:val="heading 3"/>
    <w:basedOn w:val="Normal"/>
    <w:next w:val="Normal"/>
    <w:qFormat/>
    <w:pPr>
      <w:keepNext/>
      <w:ind w:left="360"/>
      <w:outlineLvl w:val="2"/>
    </w:pPr>
    <w:rPr>
      <w:b/>
      <w:bCs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link w:val="BunntekstTegn"/>
    <w:pPr>
      <w:tabs>
        <w:tab w:val="center" w:pos="4536"/>
        <w:tab w:val="right" w:pos="9072"/>
      </w:tabs>
    </w:pPr>
  </w:style>
  <w:style w:type="character" w:styleId="Fulgthyperkobling">
    <w:name w:val="FollowedHyperlink"/>
    <w:rPr>
      <w:color w:val="800080"/>
      <w:u w:val="single"/>
    </w:rPr>
  </w:style>
  <w:style w:type="character" w:styleId="Sidetall">
    <w:name w:val="page number"/>
    <w:basedOn w:val="Standardskriftforavsnitt"/>
  </w:style>
  <w:style w:type="character" w:styleId="Hyperkobling">
    <w:name w:val="Hyperlink"/>
    <w:rPr>
      <w:color w:val="0000FF"/>
      <w:u w:val="single"/>
    </w:rPr>
  </w:style>
  <w:style w:type="table" w:styleId="Tabellrutenett">
    <w:name w:val="Table Grid"/>
    <w:basedOn w:val="Vanligtabell"/>
    <w:rsid w:val="004A10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5D7177"/>
    <w:pPr>
      <w:spacing w:after="122" w:line="336" w:lineRule="atLeast"/>
      <w:ind w:left="122" w:right="122"/>
    </w:pPr>
    <w:rPr>
      <w:rFonts w:ascii="Times New Roman" w:hAnsi="Times New Roman"/>
      <w:color w:val="444444"/>
      <w:sz w:val="17"/>
      <w:szCs w:val="17"/>
      <w:lang w:eastAsia="nb-NO"/>
    </w:rPr>
  </w:style>
  <w:style w:type="character" w:styleId="Sterk">
    <w:name w:val="Strong"/>
    <w:qFormat/>
    <w:rsid w:val="005D7177"/>
    <w:rPr>
      <w:b/>
      <w:bCs/>
    </w:rPr>
  </w:style>
  <w:style w:type="paragraph" w:styleId="Dokumentkart">
    <w:name w:val="Document Map"/>
    <w:basedOn w:val="Normal"/>
    <w:semiHidden/>
    <w:rsid w:val="000F44F3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HTML-forhndsformatert">
    <w:name w:val="HTML Preformatted"/>
    <w:basedOn w:val="Normal"/>
    <w:link w:val="HTML-forhndsformatertTegn"/>
    <w:uiPriority w:val="99"/>
    <w:unhideWhenUsed/>
    <w:rsid w:val="00FA2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/>
    </w:rPr>
  </w:style>
  <w:style w:type="character" w:customStyle="1" w:styleId="HTML-forhndsformatertTegn">
    <w:name w:val="HTML-forhåndsformatert Tegn"/>
    <w:link w:val="HTML-forhndsformatert"/>
    <w:uiPriority w:val="99"/>
    <w:rsid w:val="00FA26E2"/>
    <w:rPr>
      <w:rFonts w:ascii="Courier New" w:hAnsi="Courier New" w:cs="Courier New"/>
    </w:rPr>
  </w:style>
  <w:style w:type="character" w:customStyle="1" w:styleId="rwrro">
    <w:name w:val="rwrro"/>
    <w:basedOn w:val="Standardskriftforavsnitt"/>
    <w:rsid w:val="00E259AF"/>
  </w:style>
  <w:style w:type="paragraph" w:customStyle="1" w:styleId="mainadr">
    <w:name w:val="mainadr"/>
    <w:basedOn w:val="Normal"/>
    <w:rsid w:val="00171F86"/>
    <w:pPr>
      <w:spacing w:before="100" w:beforeAutospacing="1" w:after="100" w:afterAutospacing="1"/>
    </w:pPr>
    <w:rPr>
      <w:rFonts w:ascii="Times New Roman" w:hAnsi="Times New Roman"/>
      <w:sz w:val="24"/>
      <w:lang w:val="en-US"/>
    </w:rPr>
  </w:style>
  <w:style w:type="character" w:customStyle="1" w:styleId="maintlf">
    <w:name w:val="maintlf"/>
    <w:basedOn w:val="Standardskriftforavsnitt"/>
    <w:rsid w:val="00171F86"/>
  </w:style>
  <w:style w:type="paragraph" w:customStyle="1" w:styleId="label">
    <w:name w:val="label"/>
    <w:basedOn w:val="Normal"/>
    <w:rsid w:val="0080522F"/>
    <w:pPr>
      <w:spacing w:before="100" w:beforeAutospacing="1" w:after="100" w:afterAutospacing="1"/>
    </w:pPr>
    <w:rPr>
      <w:rFonts w:ascii="Times New Roman" w:hAnsi="Times New Roman"/>
      <w:sz w:val="24"/>
      <w:lang w:eastAsia="nb-NO"/>
    </w:rPr>
  </w:style>
  <w:style w:type="paragraph" w:styleId="Rentekst">
    <w:name w:val="Plain Text"/>
    <w:basedOn w:val="Normal"/>
    <w:link w:val="RentekstTegn"/>
    <w:uiPriority w:val="99"/>
    <w:unhideWhenUsed/>
    <w:rsid w:val="003354CC"/>
    <w:rPr>
      <w:rFonts w:ascii="Consolas" w:eastAsia="Calibri" w:hAnsi="Consolas"/>
      <w:sz w:val="21"/>
      <w:szCs w:val="21"/>
    </w:rPr>
  </w:style>
  <w:style w:type="character" w:customStyle="1" w:styleId="RentekstTegn">
    <w:name w:val="Ren tekst Tegn"/>
    <w:link w:val="Rentekst"/>
    <w:uiPriority w:val="99"/>
    <w:rsid w:val="003354CC"/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5yl5">
    <w:name w:val="_5yl5"/>
    <w:rsid w:val="0099488B"/>
  </w:style>
  <w:style w:type="character" w:customStyle="1" w:styleId="BunntekstTegn">
    <w:name w:val="Bunntekst Tegn"/>
    <w:link w:val="Bunntekst"/>
    <w:rsid w:val="00EF502C"/>
    <w:rPr>
      <w:rFonts w:ascii="Arial" w:hAnsi="Arial"/>
      <w:sz w:val="22"/>
      <w:szCs w:val="24"/>
      <w:lang w:eastAsia="en-US"/>
    </w:rPr>
  </w:style>
  <w:style w:type="character" w:customStyle="1" w:styleId="TopptekstTegn">
    <w:name w:val="Topptekst Tegn"/>
    <w:link w:val="Topptekst"/>
    <w:rsid w:val="00395DB0"/>
    <w:rPr>
      <w:rFonts w:ascii="Arial" w:hAnsi="Arial"/>
      <w:sz w:val="22"/>
      <w:szCs w:val="24"/>
      <w:lang w:eastAsia="en-US"/>
    </w:rPr>
  </w:style>
  <w:style w:type="character" w:styleId="Ulstomtale">
    <w:name w:val="Unresolved Mention"/>
    <w:uiPriority w:val="99"/>
    <w:semiHidden/>
    <w:unhideWhenUsed/>
    <w:rsid w:val="001E37B6"/>
    <w:rPr>
      <w:color w:val="808080"/>
      <w:shd w:val="clear" w:color="auto" w:fill="E6E6E6"/>
    </w:rPr>
  </w:style>
  <w:style w:type="paragraph" w:customStyle="1" w:styleId="paragraph">
    <w:name w:val="paragraph"/>
    <w:basedOn w:val="Normal"/>
    <w:rsid w:val="004B7F0A"/>
    <w:pPr>
      <w:spacing w:before="100" w:beforeAutospacing="1" w:after="100" w:afterAutospacing="1"/>
    </w:pPr>
    <w:rPr>
      <w:rFonts w:ascii="Times New Roman" w:hAnsi="Times New Roman"/>
      <w:sz w:val="24"/>
      <w:lang w:eastAsia="nb-NO"/>
    </w:rPr>
  </w:style>
  <w:style w:type="character" w:customStyle="1" w:styleId="normaltextrun">
    <w:name w:val="normaltextrun"/>
    <w:rsid w:val="004B7F0A"/>
  </w:style>
  <w:style w:type="character" w:customStyle="1" w:styleId="eop">
    <w:name w:val="eop"/>
    <w:rsid w:val="004B7F0A"/>
  </w:style>
  <w:style w:type="character" w:customStyle="1" w:styleId="spellingerror">
    <w:name w:val="spellingerror"/>
    <w:rsid w:val="00552F47"/>
  </w:style>
  <w:style w:type="character" w:customStyle="1" w:styleId="normaltextrun1">
    <w:name w:val="normaltextrun1"/>
    <w:rsid w:val="00552F47"/>
  </w:style>
  <w:style w:type="character" w:customStyle="1" w:styleId="scxo18989818">
    <w:name w:val="scxo18989818"/>
    <w:rsid w:val="00552F47"/>
  </w:style>
  <w:style w:type="character" w:styleId="HTML-sitat">
    <w:name w:val="HTML Cite"/>
    <w:uiPriority w:val="99"/>
    <w:unhideWhenUsed/>
    <w:rsid w:val="00AB0F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5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5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7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36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6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19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5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10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16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103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23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94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784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886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168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5130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888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5834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39912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98038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31328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4425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2135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8266897">
                                                                          <w:marLeft w:val="-210"/>
                                                                          <w:marRight w:val="-7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19353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610384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320019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11380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902599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18532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200146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214513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37867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431955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372417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168011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571218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402966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296076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46744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07733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62169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98502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773026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341310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53704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772976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94823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355351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647506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179282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026741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601578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50915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94407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777195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645352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15566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939744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203002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41497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326815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7376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201256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959948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44607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17022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708564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52725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728975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0122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792844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447493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63620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369599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135770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337536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298337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51858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603664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57313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55919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160455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75252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997774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623109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82523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48431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151633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44556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008752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7250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17245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526662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973208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252565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9804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203069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646627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147974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77919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622906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224415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655661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868427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728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98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3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10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53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16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4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rtrally2.com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bmo.no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abmo.no/sim-rally-og-racing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im@abmo.no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im@abmo.n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Office%20maler\Notat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023732-13E7-43D2-871D-80C325BDE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Notat.DOT</Template>
  <TotalTime>11</TotalTime>
  <Pages>3</Pages>
  <Words>302</Words>
  <Characters>1775</Characters>
  <Application>Microsoft Office Word</Application>
  <DocSecurity>0</DocSecurity>
  <Lines>14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Møtereferat</vt:lpstr>
      <vt:lpstr>Møtereferat</vt:lpstr>
    </vt:vector>
  </TitlesOfParts>
  <Company/>
  <LinksUpToDate>false</LinksUpToDate>
  <CharactersWithSpaces>2073</CharactersWithSpaces>
  <SharedDoc>false</SharedDoc>
  <HLinks>
    <vt:vector size="18" baseType="variant">
      <vt:variant>
        <vt:i4>5570665</vt:i4>
      </vt:variant>
      <vt:variant>
        <vt:i4>6</vt:i4>
      </vt:variant>
      <vt:variant>
        <vt:i4>0</vt:i4>
      </vt:variant>
      <vt:variant>
        <vt:i4>5</vt:i4>
      </vt:variant>
      <vt:variant>
        <vt:lpwstr>mailto:leder@abmo.no</vt:lpwstr>
      </vt:variant>
      <vt:variant>
        <vt:lpwstr/>
      </vt:variant>
      <vt:variant>
        <vt:i4>6422580</vt:i4>
      </vt:variant>
      <vt:variant>
        <vt:i4>3</vt:i4>
      </vt:variant>
      <vt:variant>
        <vt:i4>0</vt:i4>
      </vt:variant>
      <vt:variant>
        <vt:i4>5</vt:i4>
      </vt:variant>
      <vt:variant>
        <vt:lpwstr>http://www.abmotorsport.no/</vt:lpwstr>
      </vt:variant>
      <vt:variant>
        <vt:lpwstr/>
      </vt:variant>
      <vt:variant>
        <vt:i4>8060999</vt:i4>
      </vt:variant>
      <vt:variant>
        <vt:i4>0</vt:i4>
      </vt:variant>
      <vt:variant>
        <vt:i4>0</vt:i4>
      </vt:variant>
      <vt:variant>
        <vt:i4>5</vt:i4>
      </vt:variant>
      <vt:variant>
        <vt:lpwstr>mailto:abmotorsport@holum.net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Møtereferat</dc:title>
  <dc:subject/>
  <dc:creator>Grøstad Siri</dc:creator>
  <cp:keywords/>
  <cp:lastModifiedBy>Vidar Holum</cp:lastModifiedBy>
  <cp:revision>9</cp:revision>
  <cp:lastPrinted>2009-10-16T13:00:00Z</cp:lastPrinted>
  <dcterms:created xsi:type="dcterms:W3CDTF">2020-05-10T16:13:00Z</dcterms:created>
  <dcterms:modified xsi:type="dcterms:W3CDTF">2020-05-10T16:22:00Z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-934975335</vt:i4>
  </property>
  <property fmtid="{D5CDD505-2E9C-101B-9397-08002B2CF9AE}" pid="3" name="_EmailSubject">
    <vt:lpwstr/>
  </property>
  <property fmtid="{D5CDD505-2E9C-101B-9397-08002B2CF9AE}" pid="4" name="_AuthorEmail">
    <vt:lpwstr>Yvonne.R.Jacobsen@naf.no</vt:lpwstr>
  </property>
  <property fmtid="{D5CDD505-2E9C-101B-9397-08002B2CF9AE}" pid="5" name="_AuthorEmailDisplayName">
    <vt:lpwstr>Jacobsen Yvonne R.</vt:lpwstr>
  </property>
  <property fmtid="{D5CDD505-2E9C-101B-9397-08002B2CF9AE}" pid="6" name="_ReviewingToolsShownOnce">
    <vt:lpwstr/>
  </property>
</Properties>
</file>